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5F" w:rsidRPr="00AC3F2F" w:rsidRDefault="00E00A5F" w:rsidP="00E00A5F">
      <w:pPr>
        <w:pStyle w:val="a3"/>
        <w:ind w:right="-245"/>
        <w:jc w:val="right"/>
        <w:rPr>
          <w:sz w:val="22"/>
          <w:szCs w:val="22"/>
        </w:rPr>
      </w:pPr>
      <w:r w:rsidRPr="00AC3F2F">
        <w:rPr>
          <w:sz w:val="22"/>
          <w:szCs w:val="22"/>
        </w:rPr>
        <w:t>ООО "</w:t>
      </w:r>
      <w:proofErr w:type="spellStart"/>
      <w:r>
        <w:rPr>
          <w:sz w:val="22"/>
          <w:szCs w:val="22"/>
        </w:rPr>
        <w:t>Лида</w:t>
      </w:r>
      <w:r w:rsidRPr="00AC3F2F">
        <w:rPr>
          <w:sz w:val="22"/>
          <w:szCs w:val="22"/>
        </w:rPr>
        <w:t>Техмаш</w:t>
      </w:r>
      <w:proofErr w:type="spellEnd"/>
      <w:r w:rsidRPr="00AC3F2F">
        <w:rPr>
          <w:sz w:val="22"/>
          <w:szCs w:val="22"/>
        </w:rPr>
        <w:t xml:space="preserve">" </w:t>
      </w:r>
    </w:p>
    <w:p w:rsidR="00E00A5F" w:rsidRPr="00AC3F2F" w:rsidRDefault="00E00A5F" w:rsidP="00E00A5F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23133</w:t>
      </w:r>
      <w:r w:rsidRPr="00AC3F2F">
        <w:rPr>
          <w:b/>
          <w:sz w:val="22"/>
          <w:szCs w:val="22"/>
        </w:rPr>
        <w:t xml:space="preserve">0, Республика Беларусь, </w:t>
      </w:r>
    </w:p>
    <w:p w:rsidR="00E00A5F" w:rsidRPr="00AC3F2F" w:rsidRDefault="00E00A5F" w:rsidP="00E00A5F">
      <w:pPr>
        <w:ind w:right="-245"/>
        <w:jc w:val="center"/>
        <w:rPr>
          <w:b/>
          <w:sz w:val="22"/>
          <w:szCs w:val="22"/>
        </w:rPr>
      </w:pPr>
      <w:r w:rsidRPr="00344D2E">
        <w:rPr>
          <w:b/>
          <w:sz w:val="22"/>
          <w:szCs w:val="22"/>
        </w:rPr>
        <w:t xml:space="preserve">                                                                                     </w:t>
      </w:r>
      <w:r>
        <w:rPr>
          <w:b/>
          <w:sz w:val="22"/>
          <w:szCs w:val="22"/>
        </w:rPr>
        <w:t xml:space="preserve">г. </w:t>
      </w:r>
      <w:proofErr w:type="spellStart"/>
      <w:r>
        <w:rPr>
          <w:b/>
          <w:sz w:val="22"/>
          <w:szCs w:val="22"/>
        </w:rPr>
        <w:t>Ивье</w:t>
      </w:r>
      <w:proofErr w:type="spellEnd"/>
      <w:r w:rsidRPr="00AC3F2F"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</w:rPr>
        <w:t>ул</w:t>
      </w:r>
      <w:r w:rsidRPr="00AC3F2F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Заводская, 1</w:t>
      </w:r>
    </w:p>
    <w:p w:rsidR="00E00A5F" w:rsidRPr="00AC3F2F" w:rsidRDefault="00E00A5F" w:rsidP="00E00A5F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Тел/факс +375 154 611584</w:t>
      </w:r>
    </w:p>
    <w:p w:rsidR="00E00A5F" w:rsidRDefault="00E00A5F" w:rsidP="00E00A5F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Генеральный директор +375 154 611580</w:t>
      </w:r>
    </w:p>
    <w:p w:rsidR="00E00A5F" w:rsidRDefault="00E00A5F" w:rsidP="00E00A5F">
      <w:pPr>
        <w:ind w:left="72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Коммерческий отдел     +375 154 611582</w:t>
      </w:r>
    </w:p>
    <w:p w:rsidR="00E00A5F" w:rsidRDefault="00E00A5F" w:rsidP="00E00A5F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+375 154 611583</w:t>
      </w:r>
    </w:p>
    <w:p w:rsidR="00E00A5F" w:rsidRDefault="00E00A5F" w:rsidP="00E00A5F">
      <w:pPr>
        <w:ind w:left="144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+375 293 152062</w:t>
      </w:r>
    </w:p>
    <w:p w:rsidR="00E00A5F" w:rsidRDefault="00E00A5F" w:rsidP="00E00A5F">
      <w:pPr>
        <w:ind w:left="144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hyperlink r:id="rId9" w:history="1">
        <w:r>
          <w:rPr>
            <w:rStyle w:val="a5"/>
            <w:b/>
            <w:sz w:val="22"/>
            <w:szCs w:val="22"/>
            <w:lang w:val="en-US"/>
          </w:rPr>
          <w:t>http</w:t>
        </w:r>
        <w:r>
          <w:rPr>
            <w:rStyle w:val="a5"/>
            <w:b/>
            <w:sz w:val="22"/>
            <w:szCs w:val="22"/>
          </w:rPr>
          <w:t>://</w:t>
        </w:r>
        <w:r>
          <w:rPr>
            <w:rStyle w:val="a5"/>
            <w:b/>
            <w:sz w:val="22"/>
            <w:szCs w:val="22"/>
            <w:lang w:val="en-US"/>
          </w:rPr>
          <w:t>www</w:t>
        </w:r>
        <w:r>
          <w:rPr>
            <w:rStyle w:val="a5"/>
            <w:b/>
            <w:sz w:val="22"/>
            <w:szCs w:val="22"/>
          </w:rPr>
          <w:t>.</w:t>
        </w:r>
        <w:proofErr w:type="spellStart"/>
        <w:r>
          <w:rPr>
            <w:rStyle w:val="a5"/>
            <w:b/>
            <w:sz w:val="22"/>
            <w:szCs w:val="22"/>
            <w:lang w:val="en-US"/>
          </w:rPr>
          <w:t>tehmash</w:t>
        </w:r>
        <w:proofErr w:type="spellEnd"/>
        <w:r>
          <w:rPr>
            <w:rStyle w:val="a5"/>
            <w:b/>
            <w:sz w:val="22"/>
            <w:szCs w:val="22"/>
          </w:rPr>
          <w:t>.</w:t>
        </w:r>
        <w:r>
          <w:rPr>
            <w:rStyle w:val="a5"/>
            <w:b/>
            <w:sz w:val="22"/>
            <w:szCs w:val="22"/>
            <w:lang w:val="en-US"/>
          </w:rPr>
          <w:t>by</w:t>
        </w:r>
      </w:hyperlink>
    </w:p>
    <w:p w:rsidR="00E00A5F" w:rsidRPr="0014336E" w:rsidRDefault="00E00A5F" w:rsidP="00E00A5F">
      <w:pPr>
        <w:ind w:right="-245"/>
        <w:jc w:val="right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E</w:t>
      </w:r>
      <w:r w:rsidRPr="0014336E">
        <w:rPr>
          <w:b/>
          <w:sz w:val="22"/>
          <w:szCs w:val="22"/>
          <w:lang w:val="en-US"/>
        </w:rPr>
        <w:t>-</w:t>
      </w:r>
      <w:r>
        <w:rPr>
          <w:b/>
          <w:sz w:val="22"/>
          <w:szCs w:val="22"/>
          <w:lang w:val="en-US"/>
        </w:rPr>
        <w:t>mail</w:t>
      </w:r>
      <w:r w:rsidRPr="0014336E">
        <w:rPr>
          <w:b/>
          <w:sz w:val="22"/>
          <w:szCs w:val="22"/>
          <w:lang w:val="en-US"/>
        </w:rPr>
        <w:t xml:space="preserve">: </w:t>
      </w:r>
      <w:hyperlink r:id="rId10" w:history="1">
        <w:r>
          <w:rPr>
            <w:rStyle w:val="a5"/>
            <w:b/>
            <w:sz w:val="22"/>
            <w:szCs w:val="22"/>
            <w:lang w:val="en-US"/>
          </w:rPr>
          <w:t>info</w:t>
        </w:r>
        <w:r w:rsidRPr="0014336E">
          <w:rPr>
            <w:rStyle w:val="a5"/>
            <w:b/>
            <w:sz w:val="22"/>
            <w:szCs w:val="22"/>
            <w:lang w:val="en-US"/>
          </w:rPr>
          <w:t>@</w:t>
        </w:r>
        <w:r>
          <w:rPr>
            <w:rStyle w:val="a5"/>
            <w:b/>
            <w:sz w:val="22"/>
            <w:szCs w:val="22"/>
            <w:lang w:val="en-US"/>
          </w:rPr>
          <w:t>tehmash</w:t>
        </w:r>
        <w:r w:rsidRPr="0014336E">
          <w:rPr>
            <w:rStyle w:val="a5"/>
            <w:b/>
            <w:sz w:val="22"/>
            <w:szCs w:val="22"/>
            <w:lang w:val="en-US"/>
          </w:rPr>
          <w:t>.</w:t>
        </w:r>
        <w:r>
          <w:rPr>
            <w:rStyle w:val="a5"/>
            <w:b/>
            <w:sz w:val="22"/>
            <w:szCs w:val="22"/>
            <w:lang w:val="en-US"/>
          </w:rPr>
          <w:t>by</w:t>
        </w:r>
      </w:hyperlink>
    </w:p>
    <w:p w:rsidR="00E00A5F" w:rsidRPr="0014336E" w:rsidRDefault="00E00A5F" w:rsidP="00E00A5F">
      <w:pPr>
        <w:ind w:right="-245"/>
        <w:jc w:val="center"/>
        <w:rPr>
          <w:sz w:val="22"/>
          <w:szCs w:val="22"/>
          <w:lang w:val="en-US"/>
        </w:rPr>
      </w:pPr>
    </w:p>
    <w:p w:rsidR="002873E5" w:rsidRPr="0014336E" w:rsidRDefault="00F9623A" w:rsidP="006A0726">
      <w:pPr>
        <w:ind w:right="-245"/>
        <w:jc w:val="center"/>
        <w:rPr>
          <w:b/>
          <w:sz w:val="32"/>
          <w:szCs w:val="32"/>
          <w:lang w:val="en-US"/>
        </w:rPr>
      </w:pPr>
      <w:r w:rsidRPr="002873E5">
        <w:rPr>
          <w:b/>
          <w:sz w:val="32"/>
          <w:szCs w:val="32"/>
        </w:rPr>
        <w:t>КУЛЬТИВАТОР</w:t>
      </w:r>
      <w:r w:rsidR="00197627">
        <w:rPr>
          <w:b/>
          <w:sz w:val="32"/>
          <w:szCs w:val="32"/>
        </w:rPr>
        <w:t>Ы</w:t>
      </w:r>
      <w:r w:rsidR="006A0726" w:rsidRPr="0014336E">
        <w:rPr>
          <w:b/>
          <w:sz w:val="32"/>
          <w:szCs w:val="32"/>
          <w:lang w:val="en-US"/>
        </w:rPr>
        <w:t xml:space="preserve"> </w:t>
      </w:r>
    </w:p>
    <w:p w:rsidR="00F9623A" w:rsidRPr="002873E5" w:rsidRDefault="00F9623A" w:rsidP="006A0726">
      <w:pPr>
        <w:ind w:right="-245"/>
        <w:jc w:val="center"/>
        <w:rPr>
          <w:b/>
          <w:sz w:val="32"/>
          <w:szCs w:val="32"/>
        </w:rPr>
      </w:pPr>
      <w:r w:rsidRPr="002873E5">
        <w:rPr>
          <w:b/>
          <w:sz w:val="32"/>
          <w:szCs w:val="32"/>
        </w:rPr>
        <w:t>ДЛЯ СПЛОШНОЙ</w:t>
      </w:r>
      <w:r w:rsidR="002873E5">
        <w:rPr>
          <w:b/>
          <w:sz w:val="32"/>
          <w:szCs w:val="32"/>
        </w:rPr>
        <w:t xml:space="preserve"> </w:t>
      </w:r>
      <w:r w:rsidRPr="002873E5">
        <w:rPr>
          <w:b/>
          <w:sz w:val="32"/>
          <w:szCs w:val="32"/>
        </w:rPr>
        <w:t xml:space="preserve">ОБРАБОТКИ ПОЧВЫ </w:t>
      </w:r>
    </w:p>
    <w:p w:rsidR="006A0726" w:rsidRDefault="00A77E40" w:rsidP="006A0726">
      <w:pPr>
        <w:ind w:right="-245"/>
        <w:jc w:val="center"/>
        <w:rPr>
          <w:b/>
          <w:sz w:val="32"/>
          <w:szCs w:val="32"/>
        </w:rPr>
      </w:pPr>
      <w:r w:rsidRPr="002873E5">
        <w:rPr>
          <w:b/>
          <w:sz w:val="32"/>
          <w:szCs w:val="32"/>
        </w:rPr>
        <w:t>КПМ-6</w:t>
      </w:r>
      <w:r w:rsidR="002873E5" w:rsidRPr="002873E5">
        <w:rPr>
          <w:b/>
          <w:sz w:val="32"/>
          <w:szCs w:val="32"/>
        </w:rPr>
        <w:t>Е</w:t>
      </w:r>
      <w:r w:rsidR="002873E5">
        <w:rPr>
          <w:b/>
          <w:sz w:val="32"/>
          <w:szCs w:val="32"/>
        </w:rPr>
        <w:t xml:space="preserve"> /</w:t>
      </w:r>
      <w:r w:rsidRPr="002873E5">
        <w:rPr>
          <w:b/>
          <w:sz w:val="32"/>
          <w:szCs w:val="32"/>
        </w:rPr>
        <w:t xml:space="preserve"> </w:t>
      </w:r>
      <w:r w:rsidR="0007367C" w:rsidRPr="002873E5">
        <w:rPr>
          <w:b/>
          <w:sz w:val="32"/>
          <w:szCs w:val="32"/>
        </w:rPr>
        <w:t>КПМ-</w:t>
      </w:r>
      <w:r w:rsidR="009A0234" w:rsidRPr="002873E5">
        <w:rPr>
          <w:b/>
          <w:sz w:val="32"/>
          <w:szCs w:val="32"/>
        </w:rPr>
        <w:t>8</w:t>
      </w:r>
      <w:r w:rsidR="002873E5" w:rsidRPr="002873E5">
        <w:rPr>
          <w:b/>
          <w:sz w:val="32"/>
          <w:szCs w:val="32"/>
        </w:rPr>
        <w:t>Е</w:t>
      </w:r>
    </w:p>
    <w:p w:rsidR="00197627" w:rsidRDefault="00197627" w:rsidP="00197627">
      <w:pPr>
        <w:ind w:right="-245"/>
        <w:jc w:val="center"/>
        <w:rPr>
          <w:b/>
        </w:rPr>
      </w:pPr>
    </w:p>
    <w:p w:rsidR="00197627" w:rsidRPr="00197627" w:rsidRDefault="00197627" w:rsidP="00197627">
      <w:pPr>
        <w:ind w:right="-245"/>
        <w:jc w:val="center"/>
        <w:rPr>
          <w:b/>
          <w:sz w:val="28"/>
          <w:szCs w:val="28"/>
        </w:rPr>
      </w:pPr>
      <w:r w:rsidRPr="00197627">
        <w:rPr>
          <w:b/>
          <w:sz w:val="28"/>
          <w:szCs w:val="28"/>
        </w:rPr>
        <w:t>РУКОВОДСТВО ПО ЭКСПЛУАТАЦИИ</w:t>
      </w:r>
    </w:p>
    <w:p w:rsidR="00197627" w:rsidRPr="00197627" w:rsidRDefault="00E774FF" w:rsidP="00197627">
      <w:pPr>
        <w:ind w:right="-2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КПМ-6Е-8Е</w:t>
      </w:r>
      <w:r w:rsidR="00197627" w:rsidRPr="00197627">
        <w:rPr>
          <w:b/>
          <w:sz w:val="28"/>
          <w:szCs w:val="28"/>
        </w:rPr>
        <w:t xml:space="preserve"> 00.000 РЭ</w:t>
      </w:r>
    </w:p>
    <w:p w:rsidR="00197627" w:rsidRPr="002873E5" w:rsidRDefault="00197627" w:rsidP="006A0726">
      <w:pPr>
        <w:ind w:right="-245"/>
        <w:jc w:val="center"/>
        <w:rPr>
          <w:b/>
          <w:sz w:val="32"/>
          <w:szCs w:val="32"/>
        </w:rPr>
      </w:pPr>
    </w:p>
    <w:p w:rsidR="006A0726" w:rsidRPr="00D22DC9" w:rsidRDefault="0051557C" w:rsidP="006A0726">
      <w:pPr>
        <w:ind w:right="-245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770120" cy="3242867"/>
            <wp:effectExtent l="0" t="0" r="0" b="0"/>
            <wp:docPr id="11" name="Рисунок 11" descr="D:\Инструкции КПМ 04.05.2020\Рисунки КПМ-6Е-8Е\КПМ-8Е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рукции КПМ 04.05.2020\Рисунки КПМ-6Е-8Е\КПМ-8Е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2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7C" w:rsidRDefault="0007367C" w:rsidP="006A0726">
      <w:pPr>
        <w:ind w:right="-245"/>
        <w:jc w:val="center"/>
        <w:rPr>
          <w:sz w:val="24"/>
        </w:rPr>
      </w:pPr>
    </w:p>
    <w:p w:rsidR="006A0726" w:rsidRDefault="006A0726" w:rsidP="006A0726">
      <w:pPr>
        <w:ind w:right="-245"/>
        <w:jc w:val="center"/>
        <w:rPr>
          <w:b/>
          <w:sz w:val="24"/>
          <w:szCs w:val="24"/>
        </w:rPr>
      </w:pPr>
      <w:bookmarkStart w:id="0" w:name="_GoBack"/>
      <w:bookmarkEnd w:id="0"/>
    </w:p>
    <w:p w:rsidR="00197627" w:rsidRPr="00D22DC9" w:rsidRDefault="00197627" w:rsidP="006A0726">
      <w:pPr>
        <w:ind w:right="-245"/>
        <w:jc w:val="center"/>
        <w:rPr>
          <w:b/>
          <w:sz w:val="24"/>
          <w:szCs w:val="24"/>
        </w:rPr>
      </w:pPr>
    </w:p>
    <w:p w:rsidR="006A0726" w:rsidRPr="00504741" w:rsidRDefault="00937A84" w:rsidP="00C111CF">
      <w:pPr>
        <w:spacing w:line="360" w:lineRule="auto"/>
        <w:jc w:val="center"/>
        <w:rPr>
          <w:sz w:val="24"/>
        </w:rPr>
      </w:pPr>
      <w:r>
        <w:rPr>
          <w:b/>
          <w:sz w:val="22"/>
          <w:szCs w:val="22"/>
        </w:rPr>
        <w:br w:type="page"/>
      </w:r>
      <w:r w:rsidR="006A0726" w:rsidRPr="009127A6">
        <w:rPr>
          <w:b/>
          <w:sz w:val="22"/>
          <w:szCs w:val="22"/>
        </w:rPr>
        <w:lastRenderedPageBreak/>
        <w:t xml:space="preserve">1. </w:t>
      </w:r>
      <w:r w:rsidR="006A0726" w:rsidRPr="00367911">
        <w:rPr>
          <w:b/>
          <w:sz w:val="22"/>
          <w:szCs w:val="22"/>
        </w:rPr>
        <w:t>Назначение изделия</w:t>
      </w:r>
    </w:p>
    <w:p w:rsidR="006A0726" w:rsidRDefault="00C111CF" w:rsidP="006A072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1.1 Руководство</w:t>
      </w:r>
      <w:r w:rsidRPr="00101CD7">
        <w:rPr>
          <w:sz w:val="22"/>
          <w:szCs w:val="22"/>
        </w:rPr>
        <w:t xml:space="preserve"> по эксплуатации (</w:t>
      </w:r>
      <w:r>
        <w:rPr>
          <w:sz w:val="22"/>
          <w:szCs w:val="22"/>
        </w:rPr>
        <w:t>РЭ</w:t>
      </w:r>
      <w:r w:rsidRPr="00101CD7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предназначено </w:t>
      </w:r>
      <w:r w:rsidRPr="00547587">
        <w:rPr>
          <w:sz w:val="22"/>
          <w:szCs w:val="22"/>
        </w:rPr>
        <w:t>для изучения устройства, правил сборки, регулировки, технического обслужив</w:t>
      </w:r>
      <w:r>
        <w:rPr>
          <w:sz w:val="22"/>
          <w:szCs w:val="22"/>
        </w:rPr>
        <w:t>ания и эксплуатации</w:t>
      </w:r>
      <w:r w:rsidR="006A0726" w:rsidRPr="00101CD7">
        <w:rPr>
          <w:sz w:val="22"/>
          <w:szCs w:val="22"/>
        </w:rPr>
        <w:t xml:space="preserve"> культиваторов </w:t>
      </w:r>
      <w:r w:rsidR="00100CF0">
        <w:rPr>
          <w:sz w:val="22"/>
          <w:szCs w:val="22"/>
        </w:rPr>
        <w:t>д</w:t>
      </w:r>
      <w:r w:rsidR="00765F89">
        <w:rPr>
          <w:sz w:val="22"/>
          <w:szCs w:val="22"/>
        </w:rPr>
        <w:t xml:space="preserve">ля сплошной обработки почвы </w:t>
      </w:r>
      <w:r w:rsidR="00A77E40">
        <w:rPr>
          <w:sz w:val="22"/>
          <w:szCs w:val="22"/>
        </w:rPr>
        <w:t>КПМ-6</w:t>
      </w:r>
      <w:r w:rsidR="00E025D6">
        <w:rPr>
          <w:sz w:val="22"/>
          <w:szCs w:val="22"/>
        </w:rPr>
        <w:t>Е</w:t>
      </w:r>
      <w:r w:rsidR="00A77E40">
        <w:rPr>
          <w:sz w:val="22"/>
          <w:szCs w:val="22"/>
        </w:rPr>
        <w:t>,</w:t>
      </w:r>
      <w:r w:rsidR="009248CC" w:rsidRPr="009248CC">
        <w:rPr>
          <w:sz w:val="22"/>
          <w:szCs w:val="22"/>
        </w:rPr>
        <w:t xml:space="preserve">       </w:t>
      </w:r>
      <w:r w:rsidR="009A0234">
        <w:rPr>
          <w:sz w:val="22"/>
          <w:szCs w:val="22"/>
        </w:rPr>
        <w:t>КПМ-8</w:t>
      </w:r>
      <w:r w:rsidR="00E025D6">
        <w:rPr>
          <w:sz w:val="22"/>
          <w:szCs w:val="22"/>
        </w:rPr>
        <w:t>Е</w:t>
      </w:r>
      <w:r w:rsidR="00E774FF">
        <w:rPr>
          <w:sz w:val="22"/>
          <w:szCs w:val="22"/>
        </w:rPr>
        <w:t>.</w:t>
      </w:r>
    </w:p>
    <w:p w:rsidR="00E21F48" w:rsidRPr="00E21F48" w:rsidRDefault="00E21F48" w:rsidP="00E21F4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1.2 К</w:t>
      </w:r>
      <w:r w:rsidRPr="00E21F48">
        <w:rPr>
          <w:sz w:val="22"/>
          <w:szCs w:val="22"/>
        </w:rPr>
        <w:t>ультивато</w:t>
      </w:r>
      <w:r w:rsidR="00DD055F">
        <w:rPr>
          <w:sz w:val="22"/>
          <w:szCs w:val="22"/>
        </w:rPr>
        <w:t xml:space="preserve">ры для сплошной обработки почвы </w:t>
      </w:r>
      <w:r w:rsidRPr="00E21F48">
        <w:rPr>
          <w:sz w:val="22"/>
          <w:szCs w:val="22"/>
        </w:rPr>
        <w:t xml:space="preserve">КПМ (далее по тексту – </w:t>
      </w:r>
      <w:r w:rsidR="00DD055F">
        <w:rPr>
          <w:sz w:val="22"/>
          <w:szCs w:val="22"/>
        </w:rPr>
        <w:t>культиваторы) предназначены</w:t>
      </w:r>
      <w:r w:rsidRPr="00E21F48">
        <w:rPr>
          <w:sz w:val="22"/>
          <w:szCs w:val="22"/>
        </w:rPr>
        <w:t xml:space="preserve"> для сплошной предпосевной и паровой обработки почвы.</w:t>
      </w:r>
    </w:p>
    <w:p w:rsidR="00E21F48" w:rsidRDefault="00AE0301" w:rsidP="00E21F4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1.3 </w:t>
      </w:r>
      <w:r w:rsidR="00E21F48" w:rsidRPr="00E21F48">
        <w:rPr>
          <w:sz w:val="22"/>
          <w:szCs w:val="22"/>
        </w:rPr>
        <w:t>Культиваторы должны обеспечивать работу на почвах различного механического состава, не засоренных камнями и другими препятствиями или засоренных отдельными мелкими камнями диаметром до 8 см, с абсолютной влажностью 8 - 25%, в почвенном слое 0…15 см.</w:t>
      </w:r>
      <w:r>
        <w:rPr>
          <w:sz w:val="22"/>
          <w:szCs w:val="22"/>
        </w:rPr>
        <w:t xml:space="preserve"> </w:t>
      </w:r>
      <w:r w:rsidR="00E21F48" w:rsidRPr="00E21F48">
        <w:rPr>
          <w:sz w:val="22"/>
          <w:szCs w:val="22"/>
        </w:rPr>
        <w:t>Наличие на поле скоплений остатков неубранной соломы не допускается.</w:t>
      </w:r>
      <w:r>
        <w:rPr>
          <w:sz w:val="22"/>
          <w:szCs w:val="22"/>
        </w:rPr>
        <w:t xml:space="preserve"> </w:t>
      </w:r>
      <w:r w:rsidR="00E21F48" w:rsidRPr="00E21F48">
        <w:rPr>
          <w:sz w:val="22"/>
          <w:szCs w:val="22"/>
        </w:rPr>
        <w:t>Рельеф поля должен быть ровный. Величина уклона поверхности поля не должна превышать 8º.</w:t>
      </w:r>
      <w:r>
        <w:rPr>
          <w:sz w:val="22"/>
          <w:szCs w:val="22"/>
        </w:rPr>
        <w:t xml:space="preserve"> </w:t>
      </w:r>
      <w:r w:rsidR="00E21F48" w:rsidRPr="00E21F48">
        <w:rPr>
          <w:sz w:val="22"/>
          <w:szCs w:val="22"/>
        </w:rPr>
        <w:t>Вид климатического исполнения культиватора У</w:t>
      </w:r>
      <w:proofErr w:type="gramStart"/>
      <w:r w:rsidR="00E21F48" w:rsidRPr="00E21F48">
        <w:rPr>
          <w:sz w:val="22"/>
          <w:szCs w:val="22"/>
        </w:rPr>
        <w:t>1</w:t>
      </w:r>
      <w:proofErr w:type="gramEnd"/>
      <w:r w:rsidR="00E21F48" w:rsidRPr="00E21F48">
        <w:rPr>
          <w:sz w:val="22"/>
          <w:szCs w:val="22"/>
        </w:rPr>
        <w:t xml:space="preserve"> по</w:t>
      </w:r>
      <w:r w:rsidR="0019487B" w:rsidRPr="009248CC">
        <w:rPr>
          <w:sz w:val="22"/>
          <w:szCs w:val="22"/>
        </w:rPr>
        <w:t xml:space="preserve"> </w:t>
      </w:r>
      <w:r w:rsidR="00E21F48" w:rsidRPr="00E21F48">
        <w:rPr>
          <w:sz w:val="22"/>
          <w:szCs w:val="22"/>
        </w:rPr>
        <w:t>ГОСТ 15150.</w:t>
      </w:r>
    </w:p>
    <w:p w:rsidR="00AE0301" w:rsidRDefault="00AE0301" w:rsidP="00E21F4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1.4</w:t>
      </w:r>
      <w:r w:rsidR="0013743C" w:rsidRPr="0013743C">
        <w:rPr>
          <w:sz w:val="22"/>
          <w:szCs w:val="22"/>
        </w:rPr>
        <w:t xml:space="preserve"> </w:t>
      </w:r>
      <w:r w:rsidR="0013743C">
        <w:rPr>
          <w:sz w:val="22"/>
          <w:szCs w:val="22"/>
        </w:rPr>
        <w:t>Основными р</w:t>
      </w:r>
      <w:r w:rsidR="0013743C" w:rsidRPr="0013743C">
        <w:rPr>
          <w:sz w:val="22"/>
          <w:szCs w:val="22"/>
        </w:rPr>
        <w:t>абочи</w:t>
      </w:r>
      <w:r w:rsidR="0013743C">
        <w:rPr>
          <w:sz w:val="22"/>
          <w:szCs w:val="22"/>
        </w:rPr>
        <w:t>ми</w:t>
      </w:r>
      <w:r w:rsidR="0013743C" w:rsidRPr="0013743C">
        <w:rPr>
          <w:sz w:val="22"/>
          <w:szCs w:val="22"/>
        </w:rPr>
        <w:t xml:space="preserve"> орган</w:t>
      </w:r>
      <w:r w:rsidR="0013743C">
        <w:rPr>
          <w:sz w:val="22"/>
          <w:szCs w:val="22"/>
        </w:rPr>
        <w:t>ами являются:</w:t>
      </w:r>
      <w:r w:rsidR="0013743C" w:rsidRPr="0013743C">
        <w:rPr>
          <w:sz w:val="22"/>
          <w:szCs w:val="22"/>
        </w:rPr>
        <w:t xml:space="preserve"> лапа стрельчатая шириной 220 мм</w:t>
      </w:r>
      <w:r w:rsidR="0013743C">
        <w:rPr>
          <w:sz w:val="22"/>
          <w:szCs w:val="22"/>
        </w:rPr>
        <w:t xml:space="preserve"> и</w:t>
      </w:r>
      <w:r w:rsidR="0013743C" w:rsidRPr="0013743C">
        <w:rPr>
          <w:sz w:val="22"/>
          <w:szCs w:val="22"/>
        </w:rPr>
        <w:t xml:space="preserve"> S-образная стойка сечением 45х12 с </w:t>
      </w:r>
      <w:proofErr w:type="spellStart"/>
      <w:r w:rsidR="0013743C" w:rsidRPr="0013743C">
        <w:rPr>
          <w:sz w:val="22"/>
          <w:szCs w:val="22"/>
        </w:rPr>
        <w:t>подпружинником</w:t>
      </w:r>
      <w:proofErr w:type="spellEnd"/>
      <w:r w:rsidR="0013743C" w:rsidRPr="0013743C">
        <w:rPr>
          <w:sz w:val="22"/>
          <w:szCs w:val="22"/>
        </w:rPr>
        <w:t>.</w:t>
      </w:r>
    </w:p>
    <w:p w:rsidR="00F133A8" w:rsidRDefault="00F133A8" w:rsidP="006A0726">
      <w:pPr>
        <w:ind w:firstLine="284"/>
        <w:jc w:val="both"/>
        <w:rPr>
          <w:b/>
          <w:sz w:val="22"/>
          <w:szCs w:val="22"/>
        </w:rPr>
      </w:pPr>
    </w:p>
    <w:p w:rsidR="00F133A8" w:rsidRDefault="00F133A8" w:rsidP="006A0726">
      <w:pPr>
        <w:ind w:firstLine="284"/>
        <w:jc w:val="both"/>
        <w:rPr>
          <w:b/>
          <w:sz w:val="22"/>
          <w:szCs w:val="22"/>
        </w:rPr>
      </w:pPr>
    </w:p>
    <w:p w:rsidR="00E21F48" w:rsidRDefault="00F133A8" w:rsidP="006A0726">
      <w:pPr>
        <w:ind w:firstLine="284"/>
        <w:jc w:val="both"/>
        <w:rPr>
          <w:sz w:val="22"/>
          <w:szCs w:val="22"/>
        </w:rPr>
      </w:pPr>
      <w:r w:rsidRPr="004A2462">
        <w:rPr>
          <w:b/>
          <w:sz w:val="22"/>
          <w:szCs w:val="22"/>
        </w:rPr>
        <w:t>ВНИМАНИЕ:</w:t>
      </w:r>
      <w:r w:rsidRPr="004E1AA1">
        <w:rPr>
          <w:b/>
          <w:sz w:val="22"/>
          <w:szCs w:val="22"/>
        </w:rPr>
        <w:t xml:space="preserve"> </w:t>
      </w:r>
      <w:r w:rsidRPr="004A2462">
        <w:rPr>
          <w:b/>
          <w:sz w:val="22"/>
          <w:szCs w:val="22"/>
        </w:rPr>
        <w:t xml:space="preserve">В связи с </w:t>
      </w:r>
      <w:r>
        <w:rPr>
          <w:b/>
          <w:sz w:val="22"/>
          <w:szCs w:val="22"/>
        </w:rPr>
        <w:t>постоянными</w:t>
      </w:r>
      <w:r w:rsidRPr="004A2462">
        <w:rPr>
          <w:b/>
          <w:sz w:val="22"/>
          <w:szCs w:val="22"/>
        </w:rPr>
        <w:t xml:space="preserve"> работами по усовершенствованию конструкции и технологии изготовления </w:t>
      </w:r>
      <w:r>
        <w:rPr>
          <w:b/>
          <w:sz w:val="22"/>
          <w:szCs w:val="22"/>
        </w:rPr>
        <w:t>культиваторов</w:t>
      </w:r>
      <w:r w:rsidRPr="004A2462">
        <w:rPr>
          <w:b/>
          <w:sz w:val="22"/>
          <w:szCs w:val="22"/>
        </w:rPr>
        <w:t xml:space="preserve"> возможны некоторые расхождения между руководством и поставляемыми </w:t>
      </w:r>
      <w:r>
        <w:rPr>
          <w:b/>
          <w:sz w:val="22"/>
          <w:szCs w:val="22"/>
        </w:rPr>
        <w:t>культиваторами</w:t>
      </w:r>
      <w:r w:rsidRPr="004A2462">
        <w:rPr>
          <w:b/>
          <w:sz w:val="22"/>
          <w:szCs w:val="22"/>
        </w:rPr>
        <w:t>, не влияющие на условия его эксплуатации</w:t>
      </w:r>
      <w:r>
        <w:rPr>
          <w:b/>
          <w:sz w:val="22"/>
          <w:szCs w:val="22"/>
        </w:rPr>
        <w:t>.</w:t>
      </w:r>
    </w:p>
    <w:p w:rsidR="00E21F48" w:rsidRDefault="00E21F48" w:rsidP="006A0726">
      <w:pPr>
        <w:ind w:firstLine="284"/>
        <w:jc w:val="both"/>
        <w:rPr>
          <w:sz w:val="22"/>
          <w:szCs w:val="22"/>
        </w:rPr>
      </w:pPr>
    </w:p>
    <w:p w:rsidR="00E21F48" w:rsidRDefault="00E21F48" w:rsidP="006A0726">
      <w:pPr>
        <w:ind w:firstLine="284"/>
        <w:jc w:val="both"/>
        <w:rPr>
          <w:sz w:val="22"/>
          <w:szCs w:val="22"/>
        </w:rPr>
      </w:pPr>
    </w:p>
    <w:p w:rsidR="00E21F48" w:rsidRDefault="00E21F48" w:rsidP="006A0726">
      <w:pPr>
        <w:ind w:firstLine="284"/>
        <w:jc w:val="both"/>
        <w:rPr>
          <w:sz w:val="22"/>
          <w:szCs w:val="22"/>
        </w:rPr>
      </w:pPr>
    </w:p>
    <w:p w:rsidR="00E21F48" w:rsidRPr="00101CD7" w:rsidRDefault="00E21F48" w:rsidP="006A0726">
      <w:pPr>
        <w:ind w:firstLine="284"/>
        <w:jc w:val="both"/>
        <w:rPr>
          <w:sz w:val="22"/>
          <w:szCs w:val="22"/>
        </w:rPr>
      </w:pPr>
    </w:p>
    <w:p w:rsidR="00100CF0" w:rsidRPr="00100CF0" w:rsidRDefault="00100CF0" w:rsidP="00100CF0">
      <w:pPr>
        <w:ind w:firstLine="284"/>
        <w:jc w:val="both"/>
        <w:rPr>
          <w:sz w:val="22"/>
          <w:szCs w:val="22"/>
        </w:rPr>
      </w:pPr>
    </w:p>
    <w:p w:rsidR="00C111CF" w:rsidRDefault="00C111CF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A0726" w:rsidRDefault="006A0726" w:rsidP="008B7F2D">
      <w:pPr>
        <w:spacing w:line="276" w:lineRule="auto"/>
        <w:jc w:val="center"/>
        <w:rPr>
          <w:b/>
          <w:sz w:val="22"/>
          <w:szCs w:val="22"/>
        </w:rPr>
      </w:pPr>
      <w:r w:rsidRPr="00367911">
        <w:rPr>
          <w:b/>
          <w:sz w:val="22"/>
          <w:szCs w:val="22"/>
        </w:rPr>
        <w:lastRenderedPageBreak/>
        <w:t xml:space="preserve">2. Технические </w:t>
      </w:r>
      <w:r w:rsidR="00032C20">
        <w:rPr>
          <w:b/>
          <w:sz w:val="22"/>
          <w:szCs w:val="22"/>
        </w:rPr>
        <w:t>характеристики</w:t>
      </w:r>
    </w:p>
    <w:p w:rsidR="00032C20" w:rsidRDefault="00032C20" w:rsidP="00BA1042">
      <w:pPr>
        <w:ind w:firstLine="284"/>
        <w:jc w:val="both"/>
        <w:rPr>
          <w:sz w:val="22"/>
          <w:szCs w:val="22"/>
        </w:rPr>
      </w:pPr>
    </w:p>
    <w:p w:rsidR="00032C20" w:rsidRDefault="00032C20" w:rsidP="00BA1042">
      <w:pPr>
        <w:ind w:firstLine="284"/>
        <w:jc w:val="both"/>
        <w:rPr>
          <w:b/>
          <w:sz w:val="22"/>
          <w:szCs w:val="22"/>
        </w:rPr>
      </w:pPr>
      <w:r>
        <w:rPr>
          <w:sz w:val="22"/>
          <w:szCs w:val="22"/>
        </w:rPr>
        <w:t>2</w:t>
      </w:r>
      <w:r w:rsidRPr="00547587">
        <w:rPr>
          <w:sz w:val="22"/>
          <w:szCs w:val="22"/>
        </w:rPr>
        <w:t>.</w:t>
      </w:r>
      <w:r>
        <w:rPr>
          <w:sz w:val="22"/>
          <w:szCs w:val="22"/>
        </w:rPr>
        <w:t>1</w:t>
      </w:r>
      <w:r w:rsidRPr="00547587"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Основные параметры культиваторов представлены в таблице 1</w:t>
      </w:r>
    </w:p>
    <w:p w:rsidR="00032C20" w:rsidRDefault="00032C20" w:rsidP="00032C20">
      <w:pPr>
        <w:ind w:firstLine="284"/>
        <w:jc w:val="both"/>
        <w:rPr>
          <w:sz w:val="22"/>
          <w:szCs w:val="22"/>
        </w:rPr>
      </w:pPr>
      <w:r w:rsidRPr="00381711">
        <w:rPr>
          <w:sz w:val="22"/>
          <w:szCs w:val="22"/>
        </w:rPr>
        <w:t xml:space="preserve">Таблица </w:t>
      </w:r>
      <w:r>
        <w:rPr>
          <w:sz w:val="22"/>
          <w:szCs w:val="22"/>
        </w:rPr>
        <w:t xml:space="preserve">1 – </w:t>
      </w:r>
      <w:r w:rsidRPr="00381711">
        <w:rPr>
          <w:sz w:val="22"/>
          <w:szCs w:val="22"/>
        </w:rPr>
        <w:t>Основные параметры и размеры</w:t>
      </w:r>
    </w:p>
    <w:tbl>
      <w:tblPr>
        <w:tblW w:w="77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5"/>
        <w:gridCol w:w="709"/>
        <w:gridCol w:w="1453"/>
        <w:gridCol w:w="1507"/>
      </w:tblGrid>
      <w:tr w:rsidR="00E774FF" w:rsidTr="0051557C">
        <w:trPr>
          <w:trHeight w:val="440"/>
        </w:trPr>
        <w:tc>
          <w:tcPr>
            <w:tcW w:w="4075" w:type="dxa"/>
            <w:vMerge w:val="restart"/>
            <w:shd w:val="clear" w:color="auto" w:fill="auto"/>
            <w:vAlign w:val="center"/>
          </w:tcPr>
          <w:p w:rsidR="00E774FF" w:rsidRPr="00AE6035" w:rsidRDefault="00E774FF" w:rsidP="00AE6035">
            <w:pPr>
              <w:jc w:val="center"/>
              <w:rPr>
                <w:b/>
                <w:sz w:val="18"/>
                <w:szCs w:val="18"/>
              </w:rPr>
            </w:pPr>
            <w:r w:rsidRPr="00AE6035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  <w:vMerge w:val="restart"/>
            <w:vAlign w:val="center"/>
          </w:tcPr>
          <w:p w:rsidR="00E774FF" w:rsidRPr="00AE6035" w:rsidRDefault="00E774FF" w:rsidP="00296A51">
            <w:pPr>
              <w:jc w:val="center"/>
              <w:rPr>
                <w:b/>
                <w:sz w:val="18"/>
                <w:szCs w:val="18"/>
              </w:rPr>
            </w:pPr>
            <w:r w:rsidRPr="00AE6035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2960" w:type="dxa"/>
            <w:gridSpan w:val="2"/>
          </w:tcPr>
          <w:p w:rsidR="00E774FF" w:rsidRPr="00AE6035" w:rsidRDefault="00E774FF" w:rsidP="00AE6035">
            <w:pPr>
              <w:jc w:val="center"/>
              <w:rPr>
                <w:b/>
                <w:sz w:val="18"/>
                <w:szCs w:val="18"/>
              </w:rPr>
            </w:pPr>
            <w:r w:rsidRPr="00AE6035">
              <w:rPr>
                <w:b/>
                <w:sz w:val="18"/>
                <w:szCs w:val="18"/>
              </w:rPr>
              <w:t>Значение показателя</w:t>
            </w:r>
          </w:p>
        </w:tc>
      </w:tr>
      <w:tr w:rsidR="00E774FF" w:rsidTr="0051557C">
        <w:trPr>
          <w:trHeight w:val="247"/>
        </w:trPr>
        <w:tc>
          <w:tcPr>
            <w:tcW w:w="4075" w:type="dxa"/>
            <w:vMerge/>
            <w:shd w:val="clear" w:color="auto" w:fill="auto"/>
            <w:vAlign w:val="center"/>
          </w:tcPr>
          <w:p w:rsidR="00E774FF" w:rsidRPr="00AE6035" w:rsidRDefault="00E774FF" w:rsidP="00AE603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E774FF" w:rsidRPr="00AE6035" w:rsidRDefault="00E774FF" w:rsidP="00296A5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3" w:type="dxa"/>
            <w:vAlign w:val="center"/>
          </w:tcPr>
          <w:p w:rsidR="00E774FF" w:rsidRPr="001159E3" w:rsidRDefault="00E774FF" w:rsidP="0075213D">
            <w:pPr>
              <w:ind w:right="-108" w:hanging="108"/>
              <w:jc w:val="center"/>
              <w:rPr>
                <w:b/>
                <w:sz w:val="16"/>
                <w:szCs w:val="16"/>
              </w:rPr>
            </w:pPr>
            <w:r w:rsidRPr="001159E3">
              <w:rPr>
                <w:b/>
                <w:sz w:val="16"/>
                <w:szCs w:val="16"/>
              </w:rPr>
              <w:t>КПМ-6Е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E774FF" w:rsidRPr="001159E3" w:rsidRDefault="00E774FF" w:rsidP="0075213D">
            <w:pPr>
              <w:ind w:right="-108" w:hanging="108"/>
              <w:jc w:val="center"/>
              <w:rPr>
                <w:b/>
                <w:sz w:val="16"/>
                <w:szCs w:val="16"/>
              </w:rPr>
            </w:pPr>
            <w:r w:rsidRPr="001159E3">
              <w:rPr>
                <w:b/>
                <w:sz w:val="16"/>
                <w:szCs w:val="16"/>
              </w:rPr>
              <w:t>КПМ-8Е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Тип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</w:t>
            </w:r>
          </w:p>
        </w:tc>
        <w:tc>
          <w:tcPr>
            <w:tcW w:w="2960" w:type="dxa"/>
            <w:gridSpan w:val="2"/>
          </w:tcPr>
          <w:p w:rsidR="00E774FF" w:rsidRPr="00AE6035" w:rsidRDefault="00E774FF" w:rsidP="00AE60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полу</w:t>
            </w:r>
            <w:r w:rsidRPr="00AE6035">
              <w:rPr>
                <w:sz w:val="18"/>
                <w:szCs w:val="18"/>
              </w:rPr>
              <w:t>прицепной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Производительность за один час основного времени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proofErr w:type="gramStart"/>
            <w:r w:rsidRPr="00AE6035">
              <w:rPr>
                <w:sz w:val="18"/>
                <w:szCs w:val="18"/>
              </w:rPr>
              <w:t>га</w:t>
            </w:r>
            <w:proofErr w:type="gramEnd"/>
            <w:r w:rsidRPr="00AE6035">
              <w:rPr>
                <w:sz w:val="18"/>
                <w:szCs w:val="18"/>
              </w:rPr>
              <w:t>/час</w:t>
            </w:r>
          </w:p>
        </w:tc>
        <w:tc>
          <w:tcPr>
            <w:tcW w:w="1453" w:type="dxa"/>
            <w:vAlign w:val="center"/>
          </w:tcPr>
          <w:p w:rsidR="00E774FF" w:rsidRPr="00561FFE" w:rsidRDefault="00E774FF" w:rsidP="00B27110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3,6-7,2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4,8-9,6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Рабочая конструктивная ш</w:t>
            </w:r>
            <w:r w:rsidRPr="00AE6035">
              <w:rPr>
                <w:sz w:val="18"/>
                <w:szCs w:val="18"/>
              </w:rPr>
              <w:t>ирина захвата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м</w:t>
            </w:r>
          </w:p>
        </w:tc>
        <w:tc>
          <w:tcPr>
            <w:tcW w:w="1453" w:type="dxa"/>
            <w:vAlign w:val="center"/>
          </w:tcPr>
          <w:p w:rsidR="00E774FF" w:rsidRPr="00561FFE" w:rsidRDefault="00E774FF" w:rsidP="00BA1042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6,0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8,0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Рабочая скорость</w:t>
            </w:r>
            <w:r>
              <w:rPr>
                <w:sz w:val="18"/>
                <w:szCs w:val="18"/>
              </w:rPr>
              <w:t xml:space="preserve"> движения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proofErr w:type="gramStart"/>
            <w:r w:rsidRPr="00AE6035">
              <w:rPr>
                <w:sz w:val="18"/>
                <w:szCs w:val="18"/>
              </w:rPr>
              <w:t>км</w:t>
            </w:r>
            <w:proofErr w:type="gramEnd"/>
            <w:r w:rsidRPr="00AE6035">
              <w:rPr>
                <w:sz w:val="18"/>
                <w:szCs w:val="18"/>
              </w:rPr>
              <w:t>/ч</w:t>
            </w:r>
          </w:p>
        </w:tc>
        <w:tc>
          <w:tcPr>
            <w:tcW w:w="2960" w:type="dxa"/>
            <w:gridSpan w:val="2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6-12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Транспортная скорость</w:t>
            </w:r>
            <w:r>
              <w:rPr>
                <w:sz w:val="18"/>
                <w:szCs w:val="18"/>
              </w:rPr>
              <w:t>, не более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proofErr w:type="gramStart"/>
            <w:r w:rsidRPr="00AE6035">
              <w:rPr>
                <w:sz w:val="18"/>
                <w:szCs w:val="18"/>
              </w:rPr>
              <w:t>км</w:t>
            </w:r>
            <w:proofErr w:type="gramEnd"/>
            <w:r w:rsidRPr="00AE6035">
              <w:rPr>
                <w:sz w:val="18"/>
                <w:szCs w:val="18"/>
              </w:rPr>
              <w:t>/ч</w:t>
            </w:r>
          </w:p>
        </w:tc>
        <w:tc>
          <w:tcPr>
            <w:tcW w:w="2960" w:type="dxa"/>
            <w:gridSpan w:val="2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15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E6035">
            <w:pPr>
              <w:jc w:val="both"/>
              <w:rPr>
                <w:sz w:val="18"/>
                <w:szCs w:val="18"/>
              </w:rPr>
            </w:pPr>
            <w:proofErr w:type="spellStart"/>
            <w:r w:rsidRPr="00AE6035">
              <w:rPr>
                <w:sz w:val="18"/>
                <w:szCs w:val="18"/>
              </w:rPr>
              <w:t>Агрегатируется</w:t>
            </w:r>
            <w:proofErr w:type="spellEnd"/>
            <w:r w:rsidRPr="00AE6035">
              <w:rPr>
                <w:sz w:val="18"/>
                <w:szCs w:val="18"/>
              </w:rPr>
              <w:t xml:space="preserve"> с тракторами</w:t>
            </w:r>
            <w:r>
              <w:rPr>
                <w:sz w:val="18"/>
                <w:szCs w:val="18"/>
              </w:rPr>
              <w:t xml:space="preserve"> мощностью не менее</w:t>
            </w:r>
          </w:p>
        </w:tc>
        <w:tc>
          <w:tcPr>
            <w:tcW w:w="709" w:type="dxa"/>
            <w:vAlign w:val="center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л.с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453" w:type="dxa"/>
            <w:vAlign w:val="center"/>
          </w:tcPr>
          <w:p w:rsidR="00E774FF" w:rsidRPr="00561FFE" w:rsidRDefault="00E774FF" w:rsidP="0075213D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120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E774FF" w:rsidRPr="00561FFE" w:rsidRDefault="00E774FF" w:rsidP="0075213D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160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E6035">
            <w:pPr>
              <w:ind w:right="-246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Габаритные размеры:</w:t>
            </w:r>
          </w:p>
          <w:p w:rsidR="00E774FF" w:rsidRPr="00AE6035" w:rsidRDefault="00E774FF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в рабочем положении</w:t>
            </w:r>
            <w:r>
              <w:rPr>
                <w:sz w:val="18"/>
                <w:szCs w:val="18"/>
              </w:rPr>
              <w:t>, не более</w:t>
            </w:r>
            <w:r w:rsidRPr="00AE6035">
              <w:rPr>
                <w:sz w:val="18"/>
                <w:szCs w:val="18"/>
              </w:rPr>
              <w:t>:</w:t>
            </w:r>
          </w:p>
          <w:p w:rsidR="00E774FF" w:rsidRPr="00AE6035" w:rsidRDefault="00E774FF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длина</w:t>
            </w:r>
          </w:p>
          <w:p w:rsidR="00E774FF" w:rsidRPr="00AE6035" w:rsidRDefault="00E774FF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ширина</w:t>
            </w:r>
          </w:p>
          <w:p w:rsidR="00E774FF" w:rsidRPr="00AE6035" w:rsidRDefault="00E774FF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высота</w:t>
            </w:r>
          </w:p>
          <w:p w:rsidR="00E774FF" w:rsidRPr="00AE6035" w:rsidRDefault="00E774FF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в транспортном положении</w:t>
            </w:r>
            <w:r>
              <w:rPr>
                <w:sz w:val="18"/>
                <w:szCs w:val="18"/>
              </w:rPr>
              <w:t>, не более</w:t>
            </w:r>
            <w:r w:rsidRPr="00AE6035">
              <w:rPr>
                <w:sz w:val="18"/>
                <w:szCs w:val="18"/>
              </w:rPr>
              <w:t>:</w:t>
            </w:r>
          </w:p>
          <w:p w:rsidR="00E774FF" w:rsidRPr="00AE6035" w:rsidRDefault="00E774FF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длина</w:t>
            </w:r>
          </w:p>
          <w:p w:rsidR="00E774FF" w:rsidRPr="00AE6035" w:rsidRDefault="00E774FF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 xml:space="preserve">- ширина </w:t>
            </w:r>
          </w:p>
          <w:p w:rsidR="00E774FF" w:rsidRPr="00AE6035" w:rsidRDefault="00E774FF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высота</w:t>
            </w:r>
          </w:p>
        </w:tc>
        <w:tc>
          <w:tcPr>
            <w:tcW w:w="709" w:type="dxa"/>
            <w:vAlign w:val="center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мм</w:t>
            </w:r>
          </w:p>
        </w:tc>
        <w:tc>
          <w:tcPr>
            <w:tcW w:w="1453" w:type="dxa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5850</w:t>
            </w: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6250</w:t>
            </w: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1250</w:t>
            </w: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4800</w:t>
            </w: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3100</w:t>
            </w:r>
          </w:p>
          <w:p w:rsidR="00E774FF" w:rsidRPr="00561FFE" w:rsidRDefault="00E774FF" w:rsidP="0075213D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2550</w:t>
            </w:r>
          </w:p>
        </w:tc>
        <w:tc>
          <w:tcPr>
            <w:tcW w:w="1507" w:type="dxa"/>
            <w:shd w:val="clear" w:color="auto" w:fill="auto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6850</w:t>
            </w: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8250</w:t>
            </w: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1250</w:t>
            </w: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5800</w:t>
            </w:r>
          </w:p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3100</w:t>
            </w:r>
          </w:p>
          <w:p w:rsidR="00E774FF" w:rsidRPr="00561FFE" w:rsidRDefault="00E774FF" w:rsidP="0075213D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2550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Дорожный просвет</w:t>
            </w:r>
            <w:r>
              <w:rPr>
                <w:sz w:val="18"/>
                <w:szCs w:val="18"/>
              </w:rPr>
              <w:t>, не менее</w:t>
            </w:r>
          </w:p>
        </w:tc>
        <w:tc>
          <w:tcPr>
            <w:tcW w:w="709" w:type="dxa"/>
            <w:vAlign w:val="center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мм</w:t>
            </w:r>
          </w:p>
        </w:tc>
        <w:tc>
          <w:tcPr>
            <w:tcW w:w="2960" w:type="dxa"/>
            <w:gridSpan w:val="2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250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Количество рабочих органов</w:t>
            </w:r>
          </w:p>
        </w:tc>
        <w:tc>
          <w:tcPr>
            <w:tcW w:w="709" w:type="dxa"/>
            <w:vAlign w:val="center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шт.</w:t>
            </w:r>
          </w:p>
        </w:tc>
        <w:tc>
          <w:tcPr>
            <w:tcW w:w="1453" w:type="dxa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36</w:t>
            </w:r>
          </w:p>
        </w:tc>
        <w:tc>
          <w:tcPr>
            <w:tcW w:w="1507" w:type="dxa"/>
            <w:shd w:val="clear" w:color="auto" w:fill="auto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48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Глубина обработки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см</w:t>
            </w:r>
          </w:p>
        </w:tc>
        <w:tc>
          <w:tcPr>
            <w:tcW w:w="2960" w:type="dxa"/>
            <w:gridSpan w:val="2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5-12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Средняя высота гребней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см</w:t>
            </w:r>
          </w:p>
        </w:tc>
        <w:tc>
          <w:tcPr>
            <w:tcW w:w="2960" w:type="dxa"/>
            <w:gridSpan w:val="2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4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 xml:space="preserve">Крошение почвы (размер фракций до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AE6035">
                <w:rPr>
                  <w:sz w:val="18"/>
                  <w:szCs w:val="18"/>
                </w:rPr>
                <w:t>50 мм</w:t>
              </w:r>
            </w:smartTag>
            <w:r w:rsidRPr="00AE6035">
              <w:rPr>
                <w:sz w:val="18"/>
                <w:szCs w:val="18"/>
              </w:rPr>
              <w:t>), не менее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%</w:t>
            </w:r>
          </w:p>
        </w:tc>
        <w:tc>
          <w:tcPr>
            <w:tcW w:w="2960" w:type="dxa"/>
            <w:gridSpan w:val="2"/>
            <w:vAlign w:val="center"/>
          </w:tcPr>
          <w:p w:rsidR="00E774FF" w:rsidRPr="00561FFE" w:rsidRDefault="00E774FF" w:rsidP="00B27110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80</w:t>
            </w:r>
          </w:p>
        </w:tc>
      </w:tr>
      <w:tr w:rsidR="00E774FF" w:rsidTr="0067668B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Масса без дополнительного оборудования</w:t>
            </w:r>
            <w:r>
              <w:rPr>
                <w:sz w:val="18"/>
                <w:szCs w:val="18"/>
              </w:rPr>
              <w:t>, не более</w:t>
            </w:r>
          </w:p>
        </w:tc>
        <w:tc>
          <w:tcPr>
            <w:tcW w:w="709" w:type="dxa"/>
            <w:vAlign w:val="center"/>
          </w:tcPr>
          <w:p w:rsidR="00E774FF" w:rsidRPr="00AE6035" w:rsidRDefault="00E774FF" w:rsidP="0067668B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53" w:type="dxa"/>
            <w:vAlign w:val="center"/>
          </w:tcPr>
          <w:p w:rsidR="00E774FF" w:rsidRPr="00561FFE" w:rsidRDefault="00E774FF" w:rsidP="0067668B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2100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E774FF" w:rsidRPr="00561FFE" w:rsidRDefault="00E774FF" w:rsidP="0067668B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2500</w:t>
            </w:r>
          </w:p>
        </w:tc>
      </w:tr>
      <w:tr w:rsidR="0067668B" w:rsidTr="0067668B">
        <w:tc>
          <w:tcPr>
            <w:tcW w:w="4075" w:type="dxa"/>
            <w:shd w:val="clear" w:color="auto" w:fill="auto"/>
          </w:tcPr>
          <w:p w:rsidR="0067668B" w:rsidRPr="007C7082" w:rsidRDefault="0067668B" w:rsidP="00A2711A">
            <w:pPr>
              <w:rPr>
                <w:sz w:val="18"/>
                <w:szCs w:val="18"/>
              </w:rPr>
            </w:pPr>
            <w:r w:rsidRPr="007C7082">
              <w:rPr>
                <w:sz w:val="18"/>
                <w:szCs w:val="18"/>
              </w:rPr>
              <w:t xml:space="preserve">Масса ПКО - приставка </w:t>
            </w:r>
            <w:proofErr w:type="spellStart"/>
            <w:r w:rsidRPr="007C7082">
              <w:rPr>
                <w:sz w:val="18"/>
                <w:szCs w:val="18"/>
              </w:rPr>
              <w:t>катковая</w:t>
            </w:r>
            <w:proofErr w:type="spellEnd"/>
            <w:r w:rsidRPr="007C7082">
              <w:rPr>
                <w:sz w:val="18"/>
                <w:szCs w:val="18"/>
              </w:rPr>
              <w:t xml:space="preserve"> однорядная</w:t>
            </w:r>
          </w:p>
        </w:tc>
        <w:tc>
          <w:tcPr>
            <w:tcW w:w="709" w:type="dxa"/>
            <w:vAlign w:val="center"/>
          </w:tcPr>
          <w:p w:rsidR="0067668B" w:rsidRPr="00AE6035" w:rsidRDefault="0067668B" w:rsidP="0067668B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53" w:type="dxa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320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60</w:t>
            </w:r>
          </w:p>
        </w:tc>
      </w:tr>
      <w:tr w:rsidR="0067668B" w:rsidTr="0067668B">
        <w:tc>
          <w:tcPr>
            <w:tcW w:w="4075" w:type="dxa"/>
            <w:shd w:val="clear" w:color="auto" w:fill="auto"/>
          </w:tcPr>
          <w:p w:rsidR="0067668B" w:rsidRPr="007C7082" w:rsidRDefault="0067668B" w:rsidP="00A2711A">
            <w:pPr>
              <w:rPr>
                <w:sz w:val="18"/>
                <w:szCs w:val="18"/>
              </w:rPr>
            </w:pPr>
            <w:r w:rsidRPr="007C7082">
              <w:rPr>
                <w:sz w:val="18"/>
                <w:szCs w:val="18"/>
              </w:rPr>
              <w:t xml:space="preserve">Масса ПКД - приставка </w:t>
            </w:r>
            <w:proofErr w:type="spellStart"/>
            <w:r w:rsidRPr="007C7082">
              <w:rPr>
                <w:sz w:val="18"/>
                <w:szCs w:val="18"/>
              </w:rPr>
              <w:t>катковая</w:t>
            </w:r>
            <w:proofErr w:type="spellEnd"/>
            <w:r w:rsidRPr="007C7082">
              <w:rPr>
                <w:sz w:val="18"/>
                <w:szCs w:val="18"/>
              </w:rPr>
              <w:t xml:space="preserve"> двухрядная</w:t>
            </w:r>
          </w:p>
        </w:tc>
        <w:tc>
          <w:tcPr>
            <w:tcW w:w="709" w:type="dxa"/>
            <w:vAlign w:val="center"/>
          </w:tcPr>
          <w:p w:rsidR="0067668B" w:rsidRPr="00AE6035" w:rsidRDefault="0067668B" w:rsidP="0067668B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53" w:type="dxa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</w:tr>
      <w:tr w:rsidR="0067668B" w:rsidTr="0067668B">
        <w:tc>
          <w:tcPr>
            <w:tcW w:w="4075" w:type="dxa"/>
            <w:shd w:val="clear" w:color="auto" w:fill="auto"/>
          </w:tcPr>
          <w:p w:rsidR="0067668B" w:rsidRPr="007C7082" w:rsidRDefault="0067668B" w:rsidP="00A2711A">
            <w:pPr>
              <w:rPr>
                <w:sz w:val="18"/>
                <w:szCs w:val="18"/>
              </w:rPr>
            </w:pPr>
            <w:r w:rsidRPr="007C7082">
              <w:rPr>
                <w:sz w:val="18"/>
                <w:szCs w:val="18"/>
              </w:rPr>
              <w:t>Масса ПБП - трёхрядная пружинная борона</w:t>
            </w:r>
          </w:p>
        </w:tc>
        <w:tc>
          <w:tcPr>
            <w:tcW w:w="709" w:type="dxa"/>
            <w:vAlign w:val="center"/>
          </w:tcPr>
          <w:p w:rsidR="0067668B" w:rsidRPr="00AE6035" w:rsidRDefault="0067668B" w:rsidP="0067668B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53" w:type="dxa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255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376</w:t>
            </w:r>
          </w:p>
        </w:tc>
      </w:tr>
      <w:tr w:rsidR="0067668B" w:rsidTr="0067668B">
        <w:tc>
          <w:tcPr>
            <w:tcW w:w="4075" w:type="dxa"/>
            <w:shd w:val="clear" w:color="auto" w:fill="auto"/>
          </w:tcPr>
          <w:p w:rsidR="0067668B" w:rsidRPr="007C7082" w:rsidRDefault="0067668B" w:rsidP="00A2711A">
            <w:pPr>
              <w:rPr>
                <w:sz w:val="18"/>
                <w:szCs w:val="18"/>
              </w:rPr>
            </w:pPr>
            <w:r w:rsidRPr="007C7082">
              <w:rPr>
                <w:sz w:val="18"/>
                <w:szCs w:val="18"/>
              </w:rPr>
              <w:t>Масса ПКП - приставка пружинно-</w:t>
            </w:r>
            <w:proofErr w:type="spellStart"/>
            <w:r w:rsidRPr="007C7082">
              <w:rPr>
                <w:sz w:val="18"/>
                <w:szCs w:val="18"/>
              </w:rPr>
              <w:t>катковая</w:t>
            </w:r>
            <w:proofErr w:type="spellEnd"/>
          </w:p>
        </w:tc>
        <w:tc>
          <w:tcPr>
            <w:tcW w:w="709" w:type="dxa"/>
            <w:vAlign w:val="center"/>
          </w:tcPr>
          <w:p w:rsidR="0067668B" w:rsidRPr="00AE6035" w:rsidRDefault="0067668B" w:rsidP="0067668B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53" w:type="dxa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500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710</w:t>
            </w:r>
          </w:p>
        </w:tc>
      </w:tr>
      <w:tr w:rsidR="0067668B" w:rsidTr="0067668B">
        <w:tc>
          <w:tcPr>
            <w:tcW w:w="4075" w:type="dxa"/>
            <w:shd w:val="clear" w:color="auto" w:fill="auto"/>
          </w:tcPr>
          <w:p w:rsidR="0067668B" w:rsidRPr="00D9094A" w:rsidRDefault="0067668B" w:rsidP="0051557C">
            <w:pPr>
              <w:rPr>
                <w:sz w:val="18"/>
                <w:szCs w:val="18"/>
              </w:rPr>
            </w:pPr>
            <w:r w:rsidRPr="00D9094A">
              <w:rPr>
                <w:sz w:val="18"/>
                <w:szCs w:val="18"/>
              </w:rPr>
              <w:t>Масса ПБЗ - приспособление для навески зубовых борон</w:t>
            </w:r>
          </w:p>
        </w:tc>
        <w:tc>
          <w:tcPr>
            <w:tcW w:w="709" w:type="dxa"/>
            <w:vAlign w:val="center"/>
          </w:tcPr>
          <w:p w:rsidR="0067668B" w:rsidRPr="00AE6035" w:rsidRDefault="0067668B" w:rsidP="006766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320</w:t>
            </w:r>
          </w:p>
        </w:tc>
        <w:tc>
          <w:tcPr>
            <w:tcW w:w="1507" w:type="dxa"/>
            <w:shd w:val="clear" w:color="auto" w:fill="auto"/>
            <w:vAlign w:val="center"/>
          </w:tcPr>
          <w:p w:rsidR="0067668B" w:rsidRPr="00561FFE" w:rsidRDefault="0067668B" w:rsidP="0062613E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60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BD00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о</w:t>
            </w:r>
            <w:r w:rsidRPr="00AE6035">
              <w:rPr>
                <w:sz w:val="18"/>
                <w:szCs w:val="18"/>
              </w:rPr>
              <w:t>бслуживающ</w:t>
            </w:r>
            <w:r>
              <w:rPr>
                <w:sz w:val="18"/>
                <w:szCs w:val="18"/>
              </w:rPr>
              <w:t>его</w:t>
            </w:r>
            <w:r w:rsidRPr="00AE6035">
              <w:rPr>
                <w:sz w:val="18"/>
                <w:szCs w:val="18"/>
              </w:rPr>
              <w:t xml:space="preserve"> персонал</w:t>
            </w:r>
            <w:r>
              <w:rPr>
                <w:sz w:val="18"/>
                <w:szCs w:val="18"/>
              </w:rPr>
              <w:t>а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чел.</w:t>
            </w:r>
          </w:p>
        </w:tc>
        <w:tc>
          <w:tcPr>
            <w:tcW w:w="2960" w:type="dxa"/>
            <w:gridSpan w:val="2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 (тракторист)</w:t>
            </w:r>
          </w:p>
        </w:tc>
      </w:tr>
      <w:tr w:rsidR="00E774FF" w:rsidTr="0051557C">
        <w:tc>
          <w:tcPr>
            <w:tcW w:w="4075" w:type="dxa"/>
            <w:shd w:val="clear" w:color="auto" w:fill="auto"/>
          </w:tcPr>
          <w:p w:rsidR="00E774FF" w:rsidRPr="00AE6035" w:rsidRDefault="00E774FF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Срок службы</w:t>
            </w:r>
            <w:r>
              <w:rPr>
                <w:sz w:val="18"/>
                <w:szCs w:val="18"/>
              </w:rPr>
              <w:t>, не менее</w:t>
            </w:r>
          </w:p>
        </w:tc>
        <w:tc>
          <w:tcPr>
            <w:tcW w:w="709" w:type="dxa"/>
          </w:tcPr>
          <w:p w:rsidR="00E774FF" w:rsidRPr="00AE6035" w:rsidRDefault="00E774FF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лет</w:t>
            </w:r>
          </w:p>
        </w:tc>
        <w:tc>
          <w:tcPr>
            <w:tcW w:w="2960" w:type="dxa"/>
            <w:gridSpan w:val="2"/>
          </w:tcPr>
          <w:p w:rsidR="00E774FF" w:rsidRPr="00561FFE" w:rsidRDefault="00E774FF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8</w:t>
            </w:r>
          </w:p>
        </w:tc>
      </w:tr>
    </w:tbl>
    <w:p w:rsidR="002873E5" w:rsidRDefault="002873E5" w:rsidP="003B3D34">
      <w:pPr>
        <w:ind w:right="-17"/>
        <w:jc w:val="center"/>
        <w:rPr>
          <w:b/>
          <w:sz w:val="22"/>
          <w:szCs w:val="22"/>
          <w:lang w:val="en-US"/>
        </w:rPr>
      </w:pPr>
    </w:p>
    <w:p w:rsidR="00340CCB" w:rsidRDefault="00340CCB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A0726" w:rsidRDefault="006A0726" w:rsidP="003B3D34">
      <w:pPr>
        <w:ind w:right="-17"/>
        <w:jc w:val="center"/>
        <w:rPr>
          <w:b/>
          <w:sz w:val="22"/>
          <w:szCs w:val="22"/>
        </w:rPr>
      </w:pPr>
      <w:r w:rsidRPr="00EF48ED">
        <w:rPr>
          <w:b/>
          <w:sz w:val="22"/>
          <w:szCs w:val="22"/>
        </w:rPr>
        <w:lastRenderedPageBreak/>
        <w:t xml:space="preserve">3 Устройство </w:t>
      </w:r>
      <w:r>
        <w:rPr>
          <w:b/>
          <w:sz w:val="22"/>
          <w:szCs w:val="22"/>
        </w:rPr>
        <w:t xml:space="preserve">и </w:t>
      </w:r>
      <w:r w:rsidR="00601DFF">
        <w:rPr>
          <w:b/>
          <w:sz w:val="22"/>
          <w:szCs w:val="22"/>
        </w:rPr>
        <w:t>работа культиваторов.</w:t>
      </w:r>
    </w:p>
    <w:p w:rsidR="00935F7C" w:rsidRPr="00EF48ED" w:rsidRDefault="00935F7C" w:rsidP="003B3D34">
      <w:pPr>
        <w:ind w:right="-17"/>
        <w:jc w:val="center"/>
        <w:rPr>
          <w:b/>
          <w:sz w:val="22"/>
          <w:szCs w:val="22"/>
        </w:rPr>
      </w:pPr>
    </w:p>
    <w:p w:rsidR="006A0726" w:rsidRDefault="006A0726" w:rsidP="003B3D34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3.1</w:t>
      </w:r>
      <w:r w:rsidR="00601DFF">
        <w:rPr>
          <w:sz w:val="22"/>
          <w:szCs w:val="22"/>
        </w:rPr>
        <w:t xml:space="preserve"> </w:t>
      </w:r>
      <w:r w:rsidR="001E5EC4">
        <w:rPr>
          <w:sz w:val="22"/>
          <w:szCs w:val="22"/>
        </w:rPr>
        <w:t>Культиватор КПМ</w:t>
      </w:r>
      <w:r w:rsidR="009B1ADE">
        <w:rPr>
          <w:sz w:val="22"/>
          <w:szCs w:val="22"/>
        </w:rPr>
        <w:t xml:space="preserve"> представля</w:t>
      </w:r>
      <w:r w:rsidR="002A25B4">
        <w:rPr>
          <w:sz w:val="22"/>
          <w:szCs w:val="22"/>
        </w:rPr>
        <w:t>е</w:t>
      </w:r>
      <w:r w:rsidR="009B1ADE">
        <w:rPr>
          <w:sz w:val="22"/>
          <w:szCs w:val="22"/>
        </w:rPr>
        <w:t xml:space="preserve">т собой </w:t>
      </w:r>
      <w:r w:rsidR="002A25B4">
        <w:rPr>
          <w:sz w:val="22"/>
          <w:szCs w:val="22"/>
        </w:rPr>
        <w:t>полу</w:t>
      </w:r>
      <w:r w:rsidR="009B1ADE">
        <w:rPr>
          <w:sz w:val="22"/>
          <w:szCs w:val="22"/>
        </w:rPr>
        <w:t>прицепную машину, состоящую</w:t>
      </w:r>
      <w:r w:rsidR="00E62D78">
        <w:rPr>
          <w:sz w:val="22"/>
          <w:szCs w:val="22"/>
        </w:rPr>
        <w:t xml:space="preserve"> </w:t>
      </w:r>
      <w:r w:rsidR="009B1ADE">
        <w:rPr>
          <w:sz w:val="22"/>
          <w:szCs w:val="22"/>
        </w:rPr>
        <w:t>из</w:t>
      </w:r>
      <w:r w:rsidR="0057434C">
        <w:rPr>
          <w:sz w:val="22"/>
          <w:szCs w:val="22"/>
        </w:rPr>
        <w:t xml:space="preserve">: </w:t>
      </w:r>
      <w:r w:rsidR="00CC2712">
        <w:rPr>
          <w:sz w:val="22"/>
          <w:szCs w:val="22"/>
        </w:rPr>
        <w:t xml:space="preserve">рабочего полотна </w:t>
      </w:r>
      <w:r w:rsidR="001E5EC4">
        <w:rPr>
          <w:sz w:val="22"/>
          <w:szCs w:val="22"/>
        </w:rPr>
        <w:t>1, транспортной</w:t>
      </w:r>
      <w:r w:rsidR="00CC2712">
        <w:rPr>
          <w:sz w:val="22"/>
          <w:szCs w:val="22"/>
        </w:rPr>
        <w:t xml:space="preserve"> тележки 2</w:t>
      </w:r>
      <w:r w:rsidR="001E5EC4">
        <w:rPr>
          <w:sz w:val="22"/>
          <w:szCs w:val="22"/>
        </w:rPr>
        <w:t>,</w:t>
      </w:r>
      <w:r w:rsidR="003056F6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>стяжек крыльев  8</w:t>
      </w:r>
      <w:r w:rsidR="00132B81">
        <w:rPr>
          <w:sz w:val="22"/>
          <w:szCs w:val="22"/>
        </w:rPr>
        <w:t xml:space="preserve"> (кроме КПМ-6</w:t>
      </w:r>
      <w:r w:rsidR="00EC06AB">
        <w:rPr>
          <w:sz w:val="22"/>
          <w:szCs w:val="22"/>
        </w:rPr>
        <w:t>Е</w:t>
      </w:r>
      <w:r w:rsidR="00132B81">
        <w:rPr>
          <w:sz w:val="22"/>
          <w:szCs w:val="22"/>
        </w:rPr>
        <w:t>)</w:t>
      </w:r>
      <w:r w:rsidR="0057434C">
        <w:rPr>
          <w:sz w:val="22"/>
          <w:szCs w:val="22"/>
        </w:rPr>
        <w:t xml:space="preserve">, </w:t>
      </w:r>
      <w:r w:rsidR="003056F6">
        <w:rPr>
          <w:sz w:val="22"/>
          <w:szCs w:val="22"/>
        </w:rPr>
        <w:t>гидросистемы 9</w:t>
      </w:r>
      <w:r w:rsidR="0057434C">
        <w:rPr>
          <w:sz w:val="22"/>
          <w:szCs w:val="22"/>
        </w:rPr>
        <w:t xml:space="preserve"> (рисунок 1)</w:t>
      </w:r>
      <w:r w:rsidR="00E62D78">
        <w:rPr>
          <w:sz w:val="22"/>
          <w:szCs w:val="22"/>
        </w:rPr>
        <w:t>.</w:t>
      </w:r>
    </w:p>
    <w:p w:rsidR="00E62D78" w:rsidRPr="00E62D78" w:rsidRDefault="006A0726" w:rsidP="00E62D78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3.2</w:t>
      </w:r>
      <w:r w:rsidR="00601DFF">
        <w:rPr>
          <w:sz w:val="22"/>
          <w:szCs w:val="22"/>
        </w:rPr>
        <w:t xml:space="preserve"> </w:t>
      </w:r>
      <w:r w:rsidR="003056F6">
        <w:rPr>
          <w:sz w:val="22"/>
          <w:szCs w:val="22"/>
        </w:rPr>
        <w:t>Рабочее полотно состоит</w:t>
      </w:r>
      <w:r w:rsidR="00A2711A">
        <w:rPr>
          <w:sz w:val="22"/>
          <w:szCs w:val="22"/>
        </w:rPr>
        <w:t xml:space="preserve"> (рисунок 1)</w:t>
      </w:r>
      <w:r w:rsidR="003056F6">
        <w:rPr>
          <w:sz w:val="22"/>
          <w:szCs w:val="22"/>
        </w:rPr>
        <w:t xml:space="preserve"> из центральной секции 3, </w:t>
      </w:r>
      <w:r w:rsidR="001E5EC4">
        <w:rPr>
          <w:sz w:val="22"/>
          <w:szCs w:val="22"/>
        </w:rPr>
        <w:t>крыла правого 4, крыла левого 5</w:t>
      </w:r>
      <w:r w:rsidR="00E62D78" w:rsidRPr="00E62D78">
        <w:rPr>
          <w:sz w:val="22"/>
          <w:szCs w:val="22"/>
        </w:rPr>
        <w:t>.</w:t>
      </w:r>
      <w:r w:rsidR="003056F6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 xml:space="preserve">На </w:t>
      </w:r>
      <w:r w:rsidR="00406A67">
        <w:rPr>
          <w:sz w:val="22"/>
          <w:szCs w:val="22"/>
        </w:rPr>
        <w:t xml:space="preserve"> полотне установлены</w:t>
      </w:r>
      <w:r w:rsidR="0057434C" w:rsidRPr="0057434C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>рабочие органы 7.</w:t>
      </w:r>
      <w:r w:rsidR="00406A67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 xml:space="preserve">На крыльях установлены </w:t>
      </w:r>
      <w:r w:rsidR="00406A67">
        <w:rPr>
          <w:sz w:val="22"/>
          <w:szCs w:val="22"/>
        </w:rPr>
        <w:t xml:space="preserve">копирующие колёса </w:t>
      </w:r>
      <w:r w:rsidR="001E5EC4">
        <w:rPr>
          <w:sz w:val="22"/>
          <w:szCs w:val="22"/>
        </w:rPr>
        <w:t>6</w:t>
      </w:r>
      <w:r w:rsidR="0057434C">
        <w:rPr>
          <w:sz w:val="22"/>
          <w:szCs w:val="22"/>
        </w:rPr>
        <w:t xml:space="preserve"> с винтовой</w:t>
      </w:r>
      <w:r w:rsidR="00406A67">
        <w:rPr>
          <w:sz w:val="22"/>
          <w:szCs w:val="22"/>
        </w:rPr>
        <w:t xml:space="preserve"> регули</w:t>
      </w:r>
      <w:r w:rsidR="0057434C">
        <w:rPr>
          <w:sz w:val="22"/>
          <w:szCs w:val="22"/>
        </w:rPr>
        <w:t>ровкой глубины обработки.</w:t>
      </w:r>
      <w:r w:rsidR="00406A67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>Глубина обработки центральной секции регулируется колесами транспортной тележки.</w:t>
      </w:r>
    </w:p>
    <w:p w:rsidR="00E62D78" w:rsidRPr="00E62D78" w:rsidRDefault="00E62D78" w:rsidP="00E62D78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3.3 </w:t>
      </w:r>
      <w:r w:rsidR="00AA6D4B">
        <w:rPr>
          <w:sz w:val="22"/>
          <w:szCs w:val="22"/>
        </w:rPr>
        <w:t>Транспортная тележка</w:t>
      </w:r>
      <w:r w:rsidR="00A2711A">
        <w:rPr>
          <w:sz w:val="22"/>
          <w:szCs w:val="22"/>
        </w:rPr>
        <w:t xml:space="preserve"> предназначена для передвижения культиватора при транспортировке.</w:t>
      </w:r>
      <w:r w:rsidR="00AA6D4B">
        <w:rPr>
          <w:sz w:val="22"/>
          <w:szCs w:val="22"/>
        </w:rPr>
        <w:t xml:space="preserve"> </w:t>
      </w:r>
      <w:r w:rsidR="00A2711A">
        <w:rPr>
          <w:sz w:val="22"/>
          <w:szCs w:val="22"/>
        </w:rPr>
        <w:t>С</w:t>
      </w:r>
      <w:r w:rsidR="00AA6D4B">
        <w:rPr>
          <w:sz w:val="22"/>
          <w:szCs w:val="22"/>
        </w:rPr>
        <w:t>остоит</w:t>
      </w:r>
      <w:r w:rsidR="00A2711A">
        <w:rPr>
          <w:sz w:val="22"/>
          <w:szCs w:val="22"/>
        </w:rPr>
        <w:t xml:space="preserve"> (рисунок </w:t>
      </w:r>
      <w:r w:rsidR="006F48D4">
        <w:rPr>
          <w:sz w:val="22"/>
          <w:szCs w:val="22"/>
        </w:rPr>
        <w:t>3</w:t>
      </w:r>
      <w:r w:rsidR="00A2711A">
        <w:rPr>
          <w:sz w:val="22"/>
          <w:szCs w:val="22"/>
        </w:rPr>
        <w:t>)</w:t>
      </w:r>
      <w:r w:rsidR="00AA6D4B">
        <w:rPr>
          <w:sz w:val="22"/>
          <w:szCs w:val="22"/>
        </w:rPr>
        <w:t xml:space="preserve"> из рамы 1</w:t>
      </w:r>
      <w:r w:rsidR="007508AE">
        <w:rPr>
          <w:sz w:val="22"/>
          <w:szCs w:val="22"/>
        </w:rPr>
        <w:t>, поворотной балки 2 с ходовыми колёсами 3 и регулировочными винтами 4, кронштейнов фиксации крыльев в транспортном положении 5, регулируемого по высоте прицепа 6, опора с винтовой регулировкой 7.</w:t>
      </w:r>
    </w:p>
    <w:p w:rsidR="006A0726" w:rsidRPr="00AE6035" w:rsidRDefault="006A0726" w:rsidP="003B3D34">
      <w:pPr>
        <w:ind w:right="-17" w:firstLine="284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3.4 </w:t>
      </w:r>
      <w:r w:rsidRPr="00D90C40">
        <w:rPr>
          <w:sz w:val="22"/>
          <w:szCs w:val="22"/>
        </w:rPr>
        <w:t>Рабочими органами культиватора</w:t>
      </w:r>
      <w:r w:rsidR="00C317C3">
        <w:rPr>
          <w:sz w:val="22"/>
          <w:szCs w:val="22"/>
        </w:rPr>
        <w:t xml:space="preserve"> </w:t>
      </w:r>
      <w:r w:rsidR="00A2711A" w:rsidRPr="002543C7">
        <w:rPr>
          <w:sz w:val="22"/>
          <w:szCs w:val="22"/>
        </w:rPr>
        <w:t>(см.</w:t>
      </w:r>
      <w:r w:rsidR="006F48D4" w:rsidRPr="002543C7">
        <w:rPr>
          <w:sz w:val="22"/>
          <w:szCs w:val="22"/>
        </w:rPr>
        <w:t xml:space="preserve"> </w:t>
      </w:r>
      <w:r w:rsidR="00A2711A" w:rsidRPr="002543C7">
        <w:rPr>
          <w:sz w:val="22"/>
          <w:szCs w:val="22"/>
        </w:rPr>
        <w:t>рисунок 1</w:t>
      </w:r>
      <w:r w:rsidR="000C1F48">
        <w:rPr>
          <w:sz w:val="22"/>
          <w:szCs w:val="22"/>
        </w:rPr>
        <w:t>1-12</w:t>
      </w:r>
      <w:r w:rsidR="00A2711A" w:rsidRPr="002543C7">
        <w:rPr>
          <w:sz w:val="22"/>
          <w:szCs w:val="22"/>
        </w:rPr>
        <w:t>)</w:t>
      </w:r>
      <w:r w:rsidRPr="002543C7">
        <w:rPr>
          <w:sz w:val="22"/>
          <w:szCs w:val="22"/>
        </w:rPr>
        <w:t xml:space="preserve"> </w:t>
      </w:r>
      <w:r w:rsidRPr="00D90C40">
        <w:rPr>
          <w:sz w:val="22"/>
          <w:szCs w:val="22"/>
        </w:rPr>
        <w:t xml:space="preserve">являются </w:t>
      </w:r>
      <w:r w:rsidR="00C317C3" w:rsidRPr="00C317C3">
        <w:rPr>
          <w:sz w:val="22"/>
          <w:szCs w:val="22"/>
        </w:rPr>
        <w:t xml:space="preserve">усиленная S-образная стойка 45х12 с </w:t>
      </w:r>
      <w:proofErr w:type="spellStart"/>
      <w:r w:rsidR="00C317C3" w:rsidRPr="00C317C3">
        <w:rPr>
          <w:sz w:val="22"/>
          <w:szCs w:val="22"/>
        </w:rPr>
        <w:t>подпружинником</w:t>
      </w:r>
      <w:proofErr w:type="spellEnd"/>
      <w:r w:rsidR="00C317C3" w:rsidRPr="00C317C3">
        <w:rPr>
          <w:sz w:val="22"/>
          <w:szCs w:val="22"/>
        </w:rPr>
        <w:t xml:space="preserve"> (производство – Италия), возможна комплектация культиваторов различными видами лап </w:t>
      </w:r>
      <w:r w:rsidR="00C317C3">
        <w:rPr>
          <w:sz w:val="22"/>
          <w:szCs w:val="22"/>
        </w:rPr>
        <w:t xml:space="preserve">– </w:t>
      </w:r>
      <w:r w:rsidR="00C317C3" w:rsidRPr="00C317C3">
        <w:rPr>
          <w:sz w:val="22"/>
          <w:szCs w:val="22"/>
        </w:rPr>
        <w:t>лапа ст</w:t>
      </w:r>
      <w:r w:rsidR="00C317C3">
        <w:rPr>
          <w:sz w:val="22"/>
          <w:szCs w:val="22"/>
        </w:rPr>
        <w:t xml:space="preserve">рельчатая или лапа </w:t>
      </w:r>
      <w:proofErr w:type="spellStart"/>
      <w:r w:rsidR="00C317C3">
        <w:rPr>
          <w:sz w:val="22"/>
          <w:szCs w:val="22"/>
        </w:rPr>
        <w:t>рыхлительная</w:t>
      </w:r>
      <w:proofErr w:type="spellEnd"/>
      <w:r w:rsidR="00C317C3">
        <w:rPr>
          <w:sz w:val="22"/>
          <w:szCs w:val="22"/>
        </w:rPr>
        <w:t xml:space="preserve"> (</w:t>
      </w:r>
      <w:r w:rsidR="00C317C3" w:rsidRPr="00AE6035">
        <w:rPr>
          <w:color w:val="000000"/>
          <w:sz w:val="22"/>
          <w:szCs w:val="22"/>
        </w:rPr>
        <w:t>обозначение и схема расстановки стоек - см. приложения).</w:t>
      </w:r>
    </w:p>
    <w:p w:rsidR="000061FC" w:rsidRDefault="004D3253" w:rsidP="000061FC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934D5C">
        <w:rPr>
          <w:sz w:val="22"/>
          <w:szCs w:val="22"/>
        </w:rPr>
        <w:t>5</w:t>
      </w:r>
      <w:r w:rsidR="006A0726">
        <w:rPr>
          <w:sz w:val="22"/>
          <w:szCs w:val="22"/>
        </w:rPr>
        <w:t xml:space="preserve"> </w:t>
      </w:r>
      <w:r>
        <w:rPr>
          <w:sz w:val="22"/>
          <w:szCs w:val="22"/>
        </w:rPr>
        <w:t>Гидросистема</w:t>
      </w:r>
      <w:r w:rsidR="006C40E0">
        <w:rPr>
          <w:sz w:val="22"/>
          <w:szCs w:val="22"/>
        </w:rPr>
        <w:t xml:space="preserve"> (рисунок 4)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предназначена</w:t>
      </w:r>
      <w:proofErr w:type="gramEnd"/>
      <w:r>
        <w:rPr>
          <w:sz w:val="22"/>
          <w:szCs w:val="22"/>
        </w:rPr>
        <w:t xml:space="preserve"> для перевода культиватора из транспортного</w:t>
      </w:r>
      <w:r w:rsidR="00A2711A">
        <w:rPr>
          <w:sz w:val="22"/>
          <w:szCs w:val="22"/>
        </w:rPr>
        <w:t xml:space="preserve"> положения в рабочее и обратно, для разворотов культиватора в конце прохода.</w:t>
      </w:r>
      <w:r w:rsidR="000061FC" w:rsidRPr="000061FC">
        <w:rPr>
          <w:sz w:val="22"/>
          <w:szCs w:val="22"/>
        </w:rPr>
        <w:t xml:space="preserve"> </w:t>
      </w:r>
      <w:r w:rsidR="00974DB2">
        <w:rPr>
          <w:sz w:val="22"/>
          <w:szCs w:val="22"/>
        </w:rPr>
        <w:t xml:space="preserve">Состоит из </w:t>
      </w:r>
      <w:r w:rsidR="00FE2FD3">
        <w:rPr>
          <w:sz w:val="22"/>
          <w:szCs w:val="22"/>
        </w:rPr>
        <w:t>металлических</w:t>
      </w:r>
      <w:r w:rsidR="00974DB2">
        <w:rPr>
          <w:sz w:val="22"/>
          <w:szCs w:val="22"/>
        </w:rPr>
        <w:t xml:space="preserve"> маслопроводов, рукавов высокого давления (РВД), гидроцилиндров подъёма рабочего полотна 125х56х590 поз. </w:t>
      </w:r>
      <w:r w:rsidR="006C40E0">
        <w:rPr>
          <w:sz w:val="22"/>
          <w:szCs w:val="22"/>
        </w:rPr>
        <w:t>15</w:t>
      </w:r>
      <w:r w:rsidR="00974DB2">
        <w:rPr>
          <w:sz w:val="22"/>
          <w:szCs w:val="22"/>
        </w:rPr>
        <w:t>, гидроцилиндров склады</w:t>
      </w:r>
      <w:r w:rsidR="00E774FF">
        <w:rPr>
          <w:sz w:val="22"/>
          <w:szCs w:val="22"/>
        </w:rPr>
        <w:t>вания крыльев и открыл</w:t>
      </w:r>
      <w:r w:rsidR="006C40E0">
        <w:rPr>
          <w:sz w:val="22"/>
          <w:szCs w:val="22"/>
        </w:rPr>
        <w:t>ков</w:t>
      </w:r>
      <w:r w:rsidR="00E774FF">
        <w:rPr>
          <w:sz w:val="22"/>
          <w:szCs w:val="22"/>
        </w:rPr>
        <w:t xml:space="preserve"> 80х40х63</w:t>
      </w:r>
      <w:r w:rsidR="00EC06AB">
        <w:rPr>
          <w:sz w:val="22"/>
          <w:szCs w:val="22"/>
        </w:rPr>
        <w:t>0</w:t>
      </w:r>
      <w:r w:rsidR="00974DB2">
        <w:rPr>
          <w:sz w:val="22"/>
          <w:szCs w:val="22"/>
        </w:rPr>
        <w:t xml:space="preserve"> поз. </w:t>
      </w:r>
      <w:r w:rsidR="006C40E0">
        <w:rPr>
          <w:sz w:val="22"/>
          <w:szCs w:val="22"/>
        </w:rPr>
        <w:t>14</w:t>
      </w:r>
      <w:r w:rsidR="00974DB2">
        <w:rPr>
          <w:sz w:val="22"/>
          <w:szCs w:val="22"/>
        </w:rPr>
        <w:t>.</w:t>
      </w:r>
    </w:p>
    <w:p w:rsidR="000061FC" w:rsidRDefault="006C40E0" w:rsidP="000061FC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154877" w:rsidRDefault="00154877" w:rsidP="00154877">
      <w:pPr>
        <w:ind w:right="-17" w:firstLine="284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Максимальное давление в гидросистеме не должно превышать 16МПа (160атм)</w:t>
      </w:r>
    </w:p>
    <w:p w:rsidR="006F48D4" w:rsidRPr="004D3253" w:rsidRDefault="006F48D4" w:rsidP="006F48D4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934D5C">
        <w:rPr>
          <w:sz w:val="22"/>
          <w:szCs w:val="22"/>
        </w:rPr>
        <w:t>6</w:t>
      </w:r>
      <w:r>
        <w:rPr>
          <w:sz w:val="22"/>
          <w:szCs w:val="22"/>
        </w:rPr>
        <w:t xml:space="preserve"> </w:t>
      </w:r>
      <w:r w:rsidR="00525795">
        <w:rPr>
          <w:sz w:val="22"/>
          <w:szCs w:val="22"/>
        </w:rPr>
        <w:t>Технологический</w:t>
      </w:r>
      <w:r w:rsidRPr="004D3253">
        <w:rPr>
          <w:sz w:val="22"/>
          <w:szCs w:val="22"/>
        </w:rPr>
        <w:t xml:space="preserve"> </w:t>
      </w:r>
      <w:r w:rsidR="00525795">
        <w:rPr>
          <w:sz w:val="22"/>
          <w:szCs w:val="22"/>
        </w:rPr>
        <w:t xml:space="preserve">процесс </w:t>
      </w:r>
      <w:r>
        <w:rPr>
          <w:sz w:val="22"/>
          <w:szCs w:val="22"/>
        </w:rPr>
        <w:t>работы</w:t>
      </w:r>
      <w:r w:rsidRPr="004D3253">
        <w:rPr>
          <w:sz w:val="22"/>
          <w:szCs w:val="22"/>
        </w:rPr>
        <w:t xml:space="preserve"> культиватора заключается в следующем.</w:t>
      </w:r>
    </w:p>
    <w:p w:rsidR="006F48D4" w:rsidRDefault="006F48D4" w:rsidP="006F48D4">
      <w:pPr>
        <w:ind w:firstLine="284"/>
        <w:jc w:val="both"/>
        <w:rPr>
          <w:sz w:val="22"/>
          <w:szCs w:val="22"/>
        </w:rPr>
      </w:pPr>
      <w:r w:rsidRPr="004D3253">
        <w:rPr>
          <w:sz w:val="22"/>
          <w:szCs w:val="22"/>
        </w:rPr>
        <w:t>Лапа отделяет от массива пласт почвы на заданную глубину и разрушает его</w:t>
      </w:r>
      <w:r w:rsidR="00525795">
        <w:rPr>
          <w:sz w:val="22"/>
          <w:szCs w:val="22"/>
        </w:rPr>
        <w:t>, одновременно подрезая сорную растительность</w:t>
      </w:r>
      <w:r w:rsidRPr="004D3253">
        <w:rPr>
          <w:sz w:val="22"/>
          <w:szCs w:val="22"/>
        </w:rPr>
        <w:t xml:space="preserve">.   </w:t>
      </w:r>
      <w:r w:rsidR="00525795">
        <w:rPr>
          <w:sz w:val="22"/>
          <w:szCs w:val="22"/>
        </w:rPr>
        <w:t>Р</w:t>
      </w:r>
      <w:r w:rsidRPr="004D3253">
        <w:rPr>
          <w:sz w:val="22"/>
          <w:szCs w:val="22"/>
        </w:rPr>
        <w:t>асположенное позади культиватора дополнительное оборудование окончательно выравнивает</w:t>
      </w:r>
      <w:r w:rsidR="00525795">
        <w:rPr>
          <w:sz w:val="22"/>
          <w:szCs w:val="22"/>
        </w:rPr>
        <w:t xml:space="preserve"> и уплотняет верхний слой почвы, формирует посевное ложе.</w:t>
      </w:r>
      <w:r w:rsidRPr="004D3253">
        <w:rPr>
          <w:sz w:val="22"/>
          <w:szCs w:val="22"/>
        </w:rPr>
        <w:t xml:space="preserve"> В результате прохода агрегата почва полностью готова к посеву сельскохозяйственных культур.</w:t>
      </w:r>
    </w:p>
    <w:p w:rsidR="00EC06AB" w:rsidRPr="00F133A8" w:rsidRDefault="00EC06AB" w:rsidP="00BA10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934D5C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F133A8">
        <w:rPr>
          <w:sz w:val="22"/>
          <w:szCs w:val="22"/>
        </w:rPr>
        <w:t xml:space="preserve">По заказу потребителя на </w:t>
      </w:r>
      <w:r>
        <w:rPr>
          <w:sz w:val="22"/>
          <w:szCs w:val="22"/>
        </w:rPr>
        <w:t>культиваторы может</w:t>
      </w:r>
      <w:r w:rsidRPr="00F133A8">
        <w:rPr>
          <w:sz w:val="22"/>
          <w:szCs w:val="22"/>
        </w:rPr>
        <w:t xml:space="preserve"> устанавливаться дополнительное оборудование</w:t>
      </w:r>
      <w:r>
        <w:rPr>
          <w:sz w:val="22"/>
          <w:szCs w:val="22"/>
        </w:rPr>
        <w:t xml:space="preserve">: </w:t>
      </w:r>
    </w:p>
    <w:p w:rsidR="00EC06AB" w:rsidRDefault="00EC06AB" w:rsidP="00BA1042">
      <w:pPr>
        <w:ind w:firstLine="284"/>
        <w:jc w:val="both"/>
        <w:rPr>
          <w:sz w:val="22"/>
          <w:szCs w:val="22"/>
        </w:rPr>
      </w:pPr>
      <w:r w:rsidRPr="00F133A8">
        <w:rPr>
          <w:sz w:val="22"/>
          <w:szCs w:val="22"/>
        </w:rPr>
        <w:t xml:space="preserve">ПКО - приставка </w:t>
      </w:r>
      <w:proofErr w:type="spellStart"/>
      <w:r w:rsidRPr="00F133A8">
        <w:rPr>
          <w:sz w:val="22"/>
          <w:szCs w:val="22"/>
        </w:rPr>
        <w:t>катковая</w:t>
      </w:r>
      <w:proofErr w:type="spellEnd"/>
      <w:r w:rsidRPr="00F133A8">
        <w:rPr>
          <w:sz w:val="22"/>
          <w:szCs w:val="22"/>
        </w:rPr>
        <w:t xml:space="preserve"> однорядная</w:t>
      </w:r>
      <w:r>
        <w:rPr>
          <w:sz w:val="22"/>
          <w:szCs w:val="22"/>
        </w:rPr>
        <w:t xml:space="preserve"> (рис. 6)</w:t>
      </w:r>
      <w:r w:rsidRPr="00F133A8">
        <w:rPr>
          <w:sz w:val="22"/>
          <w:szCs w:val="22"/>
        </w:rPr>
        <w:t>;</w:t>
      </w:r>
    </w:p>
    <w:p w:rsidR="000B605A" w:rsidRPr="00F133A8" w:rsidRDefault="000B605A" w:rsidP="000B605A">
      <w:pPr>
        <w:ind w:firstLine="284"/>
        <w:jc w:val="both"/>
        <w:rPr>
          <w:sz w:val="22"/>
          <w:szCs w:val="22"/>
        </w:rPr>
      </w:pPr>
      <w:r w:rsidRPr="00F133A8">
        <w:rPr>
          <w:sz w:val="22"/>
          <w:szCs w:val="22"/>
        </w:rPr>
        <w:t>ПБП - трёхрядная пружинная борона</w:t>
      </w:r>
      <w:r>
        <w:rPr>
          <w:sz w:val="22"/>
          <w:szCs w:val="22"/>
        </w:rPr>
        <w:t xml:space="preserve"> (рис. 7)</w:t>
      </w:r>
      <w:r w:rsidRPr="00F133A8">
        <w:rPr>
          <w:sz w:val="22"/>
          <w:szCs w:val="22"/>
        </w:rPr>
        <w:t>;</w:t>
      </w:r>
    </w:p>
    <w:p w:rsidR="00EC06AB" w:rsidRPr="00F133A8" w:rsidRDefault="00EC06AB" w:rsidP="00BA1042">
      <w:pPr>
        <w:ind w:firstLine="284"/>
        <w:jc w:val="both"/>
        <w:rPr>
          <w:sz w:val="22"/>
          <w:szCs w:val="22"/>
        </w:rPr>
      </w:pPr>
      <w:r w:rsidRPr="00F133A8">
        <w:rPr>
          <w:sz w:val="22"/>
          <w:szCs w:val="22"/>
        </w:rPr>
        <w:t>ПКП - приставка пружинно-</w:t>
      </w:r>
      <w:proofErr w:type="spellStart"/>
      <w:r w:rsidRPr="00F133A8">
        <w:rPr>
          <w:sz w:val="22"/>
          <w:szCs w:val="22"/>
        </w:rPr>
        <w:t>катковая</w:t>
      </w:r>
      <w:proofErr w:type="spellEnd"/>
      <w:r>
        <w:rPr>
          <w:sz w:val="22"/>
          <w:szCs w:val="22"/>
        </w:rPr>
        <w:t xml:space="preserve"> (рис.8)</w:t>
      </w:r>
      <w:r w:rsidRPr="00F133A8">
        <w:rPr>
          <w:sz w:val="22"/>
          <w:szCs w:val="22"/>
        </w:rPr>
        <w:t>;</w:t>
      </w:r>
    </w:p>
    <w:p w:rsidR="00EC06AB" w:rsidRPr="00F133A8" w:rsidRDefault="00EC06AB" w:rsidP="00BA1042">
      <w:pPr>
        <w:ind w:firstLine="284"/>
        <w:jc w:val="both"/>
        <w:rPr>
          <w:sz w:val="22"/>
          <w:szCs w:val="22"/>
        </w:rPr>
      </w:pPr>
      <w:r w:rsidRPr="00F133A8">
        <w:rPr>
          <w:sz w:val="22"/>
          <w:szCs w:val="22"/>
        </w:rPr>
        <w:t xml:space="preserve">ПКД - приставка </w:t>
      </w:r>
      <w:proofErr w:type="spellStart"/>
      <w:r w:rsidRPr="00F133A8">
        <w:rPr>
          <w:sz w:val="22"/>
          <w:szCs w:val="22"/>
        </w:rPr>
        <w:t>катковая</w:t>
      </w:r>
      <w:proofErr w:type="spellEnd"/>
      <w:r w:rsidRPr="00F133A8">
        <w:rPr>
          <w:sz w:val="22"/>
          <w:szCs w:val="22"/>
        </w:rPr>
        <w:t xml:space="preserve"> двухрядная</w:t>
      </w:r>
      <w:r>
        <w:rPr>
          <w:sz w:val="22"/>
          <w:szCs w:val="22"/>
        </w:rPr>
        <w:t xml:space="preserve"> (рис. 9)</w:t>
      </w:r>
      <w:r w:rsidR="000B605A">
        <w:rPr>
          <w:sz w:val="22"/>
          <w:szCs w:val="22"/>
        </w:rPr>
        <w:t>.</w:t>
      </w:r>
    </w:p>
    <w:p w:rsidR="0051557C" w:rsidRPr="00F133A8" w:rsidRDefault="0051557C" w:rsidP="0051557C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ПБЗ – приспособление для навески зубовых борон (рис. 10).</w:t>
      </w:r>
    </w:p>
    <w:p w:rsidR="00EC06AB" w:rsidRDefault="00EC06AB" w:rsidP="00EC06AB">
      <w:pPr>
        <w:ind w:firstLine="284"/>
        <w:jc w:val="both"/>
        <w:rPr>
          <w:sz w:val="22"/>
          <w:szCs w:val="22"/>
        </w:rPr>
      </w:pPr>
    </w:p>
    <w:p w:rsidR="0051557C" w:rsidRPr="00E21F48" w:rsidRDefault="0051557C" w:rsidP="00EC06AB">
      <w:pPr>
        <w:ind w:firstLine="284"/>
        <w:jc w:val="both"/>
        <w:rPr>
          <w:sz w:val="22"/>
          <w:szCs w:val="22"/>
        </w:rPr>
      </w:pPr>
    </w:p>
    <w:tbl>
      <w:tblPr>
        <w:tblStyle w:val="aa"/>
        <w:tblW w:w="8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694"/>
      </w:tblGrid>
      <w:tr w:rsidR="00360088" w:rsidTr="00D87239">
        <w:trPr>
          <w:cantSplit/>
          <w:trHeight w:val="10619"/>
        </w:trPr>
        <w:tc>
          <w:tcPr>
            <w:tcW w:w="7338" w:type="dxa"/>
          </w:tcPr>
          <w:p w:rsidR="00360088" w:rsidRDefault="00360088" w:rsidP="00C9767D">
            <w:pPr>
              <w:pStyle w:val="a8"/>
              <w:jc w:val="left"/>
              <w:rPr>
                <w:b/>
                <w:sz w:val="22"/>
                <w:szCs w:val="22"/>
              </w:rPr>
            </w:pPr>
          </w:p>
          <w:p w:rsidR="0051557C" w:rsidRDefault="0051557C" w:rsidP="00974D9E">
            <w:pPr>
              <w:pStyle w:val="a8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9E7F6C0" wp14:editId="22F1E072">
                  <wp:extent cx="3690974" cy="6400800"/>
                  <wp:effectExtent l="0" t="0" r="5080" b="0"/>
                  <wp:docPr id="12" name="Рисунок 12" descr="D:\Инструкции КПМ 04.05.2020\Рисунки КПМ-6Е-8Е\КПМ-8Е ри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нструкции КПМ 04.05.2020\Рисунки КПМ-6Е-8Е\КПМ-8Е ри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449" cy="640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57C" w:rsidRDefault="0051557C" w:rsidP="00C9767D">
            <w:pPr>
              <w:pStyle w:val="a8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694" w:type="dxa"/>
            <w:textDirection w:val="btLr"/>
          </w:tcPr>
          <w:p w:rsidR="00360088" w:rsidRDefault="00360088" w:rsidP="0051557C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t>Рисунок 1 – Общий вид культиватор</w:t>
            </w:r>
            <w:r w:rsidR="0051557C">
              <w:t>а КПМ-8Е</w:t>
            </w:r>
            <w:r>
              <w:t xml:space="preserve"> в рабочем  положении </w:t>
            </w:r>
          </w:p>
        </w:tc>
      </w:tr>
    </w:tbl>
    <w:p w:rsidR="00360088" w:rsidRDefault="00360088" w:rsidP="000252B1">
      <w:pPr>
        <w:pStyle w:val="a8"/>
        <w:ind w:firstLine="0"/>
        <w:jc w:val="left"/>
        <w:rPr>
          <w:b/>
          <w:sz w:val="22"/>
          <w:szCs w:val="22"/>
        </w:rPr>
      </w:pPr>
    </w:p>
    <w:p w:rsidR="0051557C" w:rsidRDefault="0051557C" w:rsidP="000252B1">
      <w:pPr>
        <w:pStyle w:val="a8"/>
        <w:ind w:firstLine="0"/>
        <w:jc w:val="left"/>
        <w:rPr>
          <w:b/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4"/>
        <w:gridCol w:w="790"/>
      </w:tblGrid>
      <w:tr w:rsidR="00360088" w:rsidTr="00D87239">
        <w:trPr>
          <w:cantSplit/>
          <w:trHeight w:val="10619"/>
        </w:trPr>
        <w:tc>
          <w:tcPr>
            <w:tcW w:w="6644" w:type="dxa"/>
          </w:tcPr>
          <w:p w:rsidR="00360088" w:rsidRDefault="00360088" w:rsidP="00C9767D">
            <w:pPr>
              <w:pStyle w:val="a8"/>
              <w:jc w:val="left"/>
              <w:rPr>
                <w:b/>
                <w:sz w:val="22"/>
                <w:szCs w:val="22"/>
              </w:rPr>
            </w:pPr>
          </w:p>
          <w:p w:rsidR="0051557C" w:rsidRDefault="0051557C" w:rsidP="00974D9E">
            <w:pPr>
              <w:pStyle w:val="a8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52311795" wp14:editId="40629F72">
                  <wp:extent cx="4053840" cy="6326275"/>
                  <wp:effectExtent l="0" t="0" r="3810" b="0"/>
                  <wp:docPr id="16" name="Рисунок 16" descr="D:\Инструкции КПМ 04.05.2020\Рисунки КПМ-6Е-8Е\КПМ-6Е рис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нструкции КПМ 04.05.2020\Рисунки КПМ-6Е-8Е\КПМ-6Е рис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552" cy="633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57C" w:rsidRDefault="0051557C" w:rsidP="00C9767D">
            <w:pPr>
              <w:pStyle w:val="a8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790" w:type="dxa"/>
            <w:textDirection w:val="btLr"/>
          </w:tcPr>
          <w:p w:rsidR="00360088" w:rsidRDefault="00360088" w:rsidP="00360088">
            <w:pPr>
              <w:pStyle w:val="a8"/>
              <w:ind w:left="113" w:right="113" w:firstLine="0"/>
              <w:jc w:val="center"/>
            </w:pPr>
            <w:r>
              <w:t>Рисунок 1а – Общий вид культиватора КПМ-6</w:t>
            </w:r>
            <w:r w:rsidR="000B605A">
              <w:t>Е</w:t>
            </w:r>
            <w:r>
              <w:t xml:space="preserve"> в рабочем  положении </w:t>
            </w:r>
          </w:p>
          <w:p w:rsidR="00360088" w:rsidRDefault="00360088" w:rsidP="00360088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t>(остальное см. рисунок 1)</w:t>
            </w:r>
          </w:p>
        </w:tc>
      </w:tr>
    </w:tbl>
    <w:p w:rsidR="00360088" w:rsidRDefault="00360088" w:rsidP="000252B1">
      <w:pPr>
        <w:pStyle w:val="a8"/>
        <w:ind w:firstLine="0"/>
        <w:jc w:val="left"/>
        <w:rPr>
          <w:b/>
          <w:sz w:val="22"/>
          <w:szCs w:val="22"/>
        </w:rPr>
      </w:pPr>
    </w:p>
    <w:p w:rsidR="00974D9E" w:rsidRDefault="00974D9E" w:rsidP="000252B1">
      <w:pPr>
        <w:pStyle w:val="a8"/>
        <w:ind w:firstLine="0"/>
        <w:jc w:val="left"/>
        <w:rPr>
          <w:b/>
          <w:sz w:val="22"/>
          <w:szCs w:val="22"/>
        </w:rPr>
      </w:pPr>
    </w:p>
    <w:tbl>
      <w:tblPr>
        <w:tblStyle w:val="aa"/>
        <w:tblW w:w="7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790"/>
      </w:tblGrid>
      <w:tr w:rsidR="00974D9E" w:rsidTr="00D87239">
        <w:trPr>
          <w:cantSplit/>
          <w:trHeight w:val="10619"/>
        </w:trPr>
        <w:tc>
          <w:tcPr>
            <w:tcW w:w="7196" w:type="dxa"/>
          </w:tcPr>
          <w:p w:rsidR="00974D9E" w:rsidRDefault="00974D9E" w:rsidP="005F6C9D">
            <w:pPr>
              <w:pStyle w:val="a8"/>
              <w:jc w:val="left"/>
              <w:rPr>
                <w:b/>
                <w:sz w:val="22"/>
                <w:szCs w:val="22"/>
              </w:rPr>
            </w:pPr>
          </w:p>
          <w:p w:rsidR="00974D9E" w:rsidRDefault="00974D9E" w:rsidP="005F6C9D">
            <w:pPr>
              <w:pStyle w:val="a8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406A7FE8" wp14:editId="50B9D0B4">
                  <wp:extent cx="6453574" cy="2783491"/>
                  <wp:effectExtent l="635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3" r="2788" b="585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6475690" cy="279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D9E" w:rsidRDefault="00974D9E" w:rsidP="005F6C9D">
            <w:pPr>
              <w:pStyle w:val="a8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790" w:type="dxa"/>
            <w:textDirection w:val="btLr"/>
          </w:tcPr>
          <w:p w:rsidR="00974D9E" w:rsidRDefault="00974D9E" w:rsidP="00974D9E">
            <w:pPr>
              <w:jc w:val="center"/>
              <w:rPr>
                <w:b/>
                <w:sz w:val="22"/>
                <w:szCs w:val="22"/>
              </w:rPr>
            </w:pPr>
            <w:r w:rsidRPr="00974D9E">
              <w:rPr>
                <w:sz w:val="24"/>
                <w:szCs w:val="24"/>
              </w:rPr>
              <w:t>Рисунок 2 – Общий вид культиватора в транспортном положении</w:t>
            </w:r>
          </w:p>
        </w:tc>
      </w:tr>
    </w:tbl>
    <w:p w:rsidR="00974D9E" w:rsidRDefault="00974D9E" w:rsidP="000252B1">
      <w:pPr>
        <w:pStyle w:val="a8"/>
        <w:ind w:firstLine="0"/>
        <w:jc w:val="left"/>
        <w:rPr>
          <w:b/>
          <w:sz w:val="22"/>
          <w:szCs w:val="22"/>
        </w:rPr>
      </w:pPr>
    </w:p>
    <w:p w:rsidR="007E75F1" w:rsidRDefault="007E75F1" w:rsidP="004C0723">
      <w:pPr>
        <w:pStyle w:val="a8"/>
        <w:ind w:firstLine="1134"/>
        <w:rPr>
          <w:b/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554"/>
      </w:tblGrid>
      <w:tr w:rsidR="00363FA1" w:rsidTr="00D87239">
        <w:trPr>
          <w:cantSplit/>
          <w:trHeight w:val="10619"/>
        </w:trPr>
        <w:tc>
          <w:tcPr>
            <w:tcW w:w="7054" w:type="dxa"/>
          </w:tcPr>
          <w:p w:rsidR="00363FA1" w:rsidRDefault="00363FA1" w:rsidP="005F6C9D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363FA1" w:rsidRDefault="00363FA1" w:rsidP="00363FA1">
            <w:pPr>
              <w:pStyle w:val="a8"/>
              <w:ind w:firstLine="0"/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4D73467" wp14:editId="4F021607">
                  <wp:extent cx="3407304" cy="6446520"/>
                  <wp:effectExtent l="0" t="0" r="3175" b="0"/>
                  <wp:docPr id="18" name="Рисунок 18" descr="D:\Инструкции КПМ 04.05.2020\Рисунки КПМ-6Е-8Е\Рис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нструкции КПМ 04.05.2020\Рисунки КПМ-6Е-8Е\Рис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1" cy="645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FA1" w:rsidRDefault="00363FA1" w:rsidP="005F6C9D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363FA1" w:rsidRDefault="00363FA1" w:rsidP="005F6C9D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t>Рисунок 3 – Транспортная тележка</w:t>
            </w:r>
          </w:p>
        </w:tc>
      </w:tr>
    </w:tbl>
    <w:p w:rsidR="001A589C" w:rsidRDefault="001A589C" w:rsidP="006734B3">
      <w:pPr>
        <w:ind w:firstLine="284"/>
        <w:jc w:val="both"/>
        <w:rPr>
          <w:sz w:val="22"/>
          <w:szCs w:val="22"/>
        </w:rPr>
      </w:pPr>
    </w:p>
    <w:p w:rsidR="001A589C" w:rsidRDefault="001A589C" w:rsidP="00525795">
      <w:pPr>
        <w:jc w:val="both"/>
        <w:rPr>
          <w:sz w:val="22"/>
          <w:szCs w:val="22"/>
        </w:rPr>
      </w:pPr>
    </w:p>
    <w:tbl>
      <w:tblPr>
        <w:tblStyle w:val="aa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475448" w:rsidTr="005F6C9D">
        <w:tc>
          <w:tcPr>
            <w:tcW w:w="7728" w:type="dxa"/>
          </w:tcPr>
          <w:p w:rsidR="00475448" w:rsidRDefault="00475448" w:rsidP="005F6C9D">
            <w:pPr>
              <w:jc w:val="both"/>
              <w:rPr>
                <w:sz w:val="22"/>
                <w:szCs w:val="22"/>
              </w:rPr>
            </w:pPr>
          </w:p>
          <w:p w:rsidR="00475448" w:rsidRDefault="00475448" w:rsidP="005F6C9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393FC24" wp14:editId="6F3CDCBF">
                  <wp:extent cx="4770120" cy="4451145"/>
                  <wp:effectExtent l="0" t="0" r="0" b="6985"/>
                  <wp:docPr id="5" name="Рисунок 5" descr="D:\Инструкции КПМ 04.05.2020\Рисунки КПМ-6Е-8Е\гидросист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нструкции КПМ 04.05.2020\Рисунки КПМ-6Е-8Е\гидросист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120" cy="445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448" w:rsidTr="005F6C9D">
        <w:tc>
          <w:tcPr>
            <w:tcW w:w="7728" w:type="dxa"/>
          </w:tcPr>
          <w:p w:rsidR="00475448" w:rsidRDefault="00475448" w:rsidP="005F6C9D">
            <w:r w:rsidRPr="00827E6D">
              <w:t xml:space="preserve">1 - ГТМ 02.020-600 - РВД(600мм) 6шт., 2 - ГТМ 02.020-800 - РВД(800мм) 4шт, </w:t>
            </w:r>
          </w:p>
          <w:p w:rsidR="00475448" w:rsidRDefault="00475448" w:rsidP="005F6C9D">
            <w:r w:rsidRPr="00827E6D">
              <w:t xml:space="preserve">3 - ГТМ 02.020-500 - РВД(500мм) 4шт., 4 - ГТМ 02.010-2000 - РВД(2000мм) 4шт., </w:t>
            </w:r>
          </w:p>
          <w:p w:rsidR="00475448" w:rsidRDefault="00475448" w:rsidP="005F6C9D">
            <w:r w:rsidRPr="00827E6D">
              <w:t>5 - КПМ-</w:t>
            </w:r>
            <w:r w:rsidR="005F6C9D">
              <w:t>8</w:t>
            </w:r>
            <w:r>
              <w:t>-У</w:t>
            </w:r>
            <w:r w:rsidRPr="00827E6D">
              <w:t xml:space="preserve"> 06.030 Маслопровод продольный 2шт.</w:t>
            </w:r>
            <w:r>
              <w:t xml:space="preserve"> (для КПМ-</w:t>
            </w:r>
            <w:r w:rsidR="005F6C9D">
              <w:t>8</w:t>
            </w:r>
            <w:r>
              <w:t>Е)</w:t>
            </w:r>
            <w:r w:rsidRPr="00827E6D">
              <w:t xml:space="preserve">, </w:t>
            </w:r>
          </w:p>
          <w:p w:rsidR="00475448" w:rsidRDefault="00475448" w:rsidP="005F6C9D">
            <w:r w:rsidRPr="00827E6D">
              <w:t>5 - КПМ-</w:t>
            </w:r>
            <w:r w:rsidR="005F6C9D">
              <w:t>6</w:t>
            </w:r>
            <w:r>
              <w:t>-У</w:t>
            </w:r>
            <w:r w:rsidRPr="00827E6D">
              <w:t xml:space="preserve"> 06.030</w:t>
            </w:r>
            <w:proofErr w:type="gramStart"/>
            <w:r w:rsidR="006C40E0">
              <w:t>Д</w:t>
            </w:r>
            <w:proofErr w:type="gramEnd"/>
            <w:r w:rsidRPr="00827E6D">
              <w:t xml:space="preserve"> Маслопровод продольный 2шт.</w:t>
            </w:r>
            <w:r w:rsidR="005F6C9D">
              <w:t xml:space="preserve"> (для КПМ-6</w:t>
            </w:r>
            <w:r>
              <w:t>Е)</w:t>
            </w:r>
            <w:r w:rsidRPr="00827E6D">
              <w:t>,</w:t>
            </w:r>
          </w:p>
          <w:p w:rsidR="00475448" w:rsidRDefault="00475448" w:rsidP="005F6C9D">
            <w:r w:rsidRPr="00827E6D">
              <w:t>6 - КПМ-</w:t>
            </w:r>
            <w:r w:rsidR="005F6C9D">
              <w:t>8</w:t>
            </w:r>
            <w:r w:rsidRPr="00827E6D">
              <w:t>-У 06.040 Маслопровод основной 2шт.</w:t>
            </w:r>
            <w:r>
              <w:t xml:space="preserve"> (для КПМ-</w:t>
            </w:r>
            <w:r w:rsidR="005F6C9D">
              <w:t>8</w:t>
            </w:r>
            <w:r>
              <w:t>Е)</w:t>
            </w:r>
            <w:r w:rsidRPr="00827E6D">
              <w:t>,</w:t>
            </w:r>
          </w:p>
          <w:p w:rsidR="00475448" w:rsidRDefault="00475448" w:rsidP="005F6C9D">
            <w:r w:rsidRPr="00827E6D">
              <w:t>6 - КПМ-</w:t>
            </w:r>
            <w:r w:rsidR="005F6C9D">
              <w:t>6</w:t>
            </w:r>
            <w:r w:rsidRPr="00827E6D">
              <w:t>-У 06.040</w:t>
            </w:r>
            <w:proofErr w:type="gramStart"/>
            <w:r w:rsidR="006C40E0">
              <w:t>Д</w:t>
            </w:r>
            <w:proofErr w:type="gramEnd"/>
            <w:r w:rsidRPr="00827E6D">
              <w:t xml:space="preserve"> Маслопровод основной 2шт.</w:t>
            </w:r>
            <w:r w:rsidR="005F6C9D">
              <w:t xml:space="preserve"> (для КПМ-6</w:t>
            </w:r>
            <w:r>
              <w:t>Е)</w:t>
            </w:r>
            <w:r w:rsidRPr="00827E6D">
              <w:t>,</w:t>
            </w:r>
          </w:p>
          <w:p w:rsidR="00475448" w:rsidRDefault="00475448" w:rsidP="005F6C9D">
            <w:r w:rsidRPr="00827E6D">
              <w:t xml:space="preserve">7 - КПМ-8-У 06.050 Маслопровод крыльев 2шт., 8 - ГВ 06.401 Шайба 8 шт., </w:t>
            </w:r>
          </w:p>
          <w:p w:rsidR="00475448" w:rsidRDefault="00475448" w:rsidP="005F6C9D">
            <w:r w:rsidRPr="00827E6D">
              <w:t xml:space="preserve">9 - КПМ-12 00.412 Прижим гидравлики 14шт., 10 - ГТМ 01.601 Штуцер 6шт., </w:t>
            </w:r>
          </w:p>
          <w:p w:rsidR="00475448" w:rsidRDefault="00475448" w:rsidP="005F6C9D">
            <w:r w:rsidRPr="00827E6D">
              <w:t xml:space="preserve">11 - ГТМ 01.602 Штуцер-замедлитель 2шт., 12 - Болт М10х16 14шт., </w:t>
            </w:r>
          </w:p>
          <w:p w:rsidR="00475448" w:rsidRDefault="00475448" w:rsidP="005F6C9D">
            <w:r w:rsidRPr="00827E6D">
              <w:t>13 Шайба 10.65Г 14шт., 14 -Ц-80х40х</w:t>
            </w:r>
            <w:r>
              <w:t>630</w:t>
            </w:r>
            <w:r w:rsidRPr="00827E6D">
              <w:t xml:space="preserve"> Гидроцилиндр складывания крыльев 2шт., </w:t>
            </w:r>
          </w:p>
          <w:p w:rsidR="00475448" w:rsidRDefault="00475448" w:rsidP="005F6C9D">
            <w:r w:rsidRPr="00827E6D">
              <w:t xml:space="preserve">15 - Ц-125х56х590 Гидроцилиндр подъёма рабочего полотна 2шт., </w:t>
            </w:r>
          </w:p>
          <w:p w:rsidR="00475448" w:rsidRDefault="00475448" w:rsidP="005F6C9D">
            <w:r w:rsidRPr="00827E6D">
              <w:t>16 - КМП 03.650 БМН-01 Корпус муф</w:t>
            </w:r>
            <w:r>
              <w:t>т</w:t>
            </w:r>
            <w:r w:rsidRPr="00827E6D">
              <w:t xml:space="preserve">ы разрывной правый 4 шт., </w:t>
            </w:r>
          </w:p>
          <w:p w:rsidR="00475448" w:rsidRDefault="00475448" w:rsidP="005F6C9D">
            <w:pPr>
              <w:rPr>
                <w:sz w:val="22"/>
                <w:szCs w:val="22"/>
              </w:rPr>
            </w:pPr>
            <w:r w:rsidRPr="00827E6D">
              <w:t>17 – ГТМ 11.616 Штуцер 4шт., 18 – ГТМ 11.615 – Гайка 4шт.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475448" w:rsidRPr="00143694" w:rsidTr="005F6C9D">
        <w:tc>
          <w:tcPr>
            <w:tcW w:w="7728" w:type="dxa"/>
          </w:tcPr>
          <w:p w:rsidR="00475448" w:rsidRPr="00143694" w:rsidRDefault="00475448" w:rsidP="005F6C9D">
            <w:pPr>
              <w:jc w:val="center"/>
              <w:rPr>
                <w:sz w:val="22"/>
                <w:szCs w:val="22"/>
              </w:rPr>
            </w:pPr>
            <w:r w:rsidRPr="00143694">
              <w:rPr>
                <w:sz w:val="22"/>
                <w:szCs w:val="22"/>
              </w:rPr>
              <w:t>Рисунок 4 – Схема гидросистемы культиваторов</w:t>
            </w:r>
          </w:p>
        </w:tc>
      </w:tr>
    </w:tbl>
    <w:p w:rsidR="00475448" w:rsidRDefault="00475448" w:rsidP="0052579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475448" w:rsidRDefault="00475448" w:rsidP="00525795">
      <w:pPr>
        <w:jc w:val="both"/>
        <w:rPr>
          <w:sz w:val="22"/>
          <w:szCs w:val="22"/>
        </w:rPr>
      </w:pPr>
    </w:p>
    <w:p w:rsidR="00FE77A2" w:rsidRDefault="00FE77A2" w:rsidP="00525795">
      <w:pPr>
        <w:jc w:val="both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63FA1" w:rsidTr="005F6C9D">
        <w:tc>
          <w:tcPr>
            <w:tcW w:w="7728" w:type="dxa"/>
          </w:tcPr>
          <w:p w:rsidR="00363FA1" w:rsidRDefault="00363FA1" w:rsidP="005F6C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CA51B08" wp14:editId="050ACE1D">
                  <wp:extent cx="4244340" cy="3322320"/>
                  <wp:effectExtent l="0" t="0" r="381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9" t="7416" r="21693" b="15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33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1" w:rsidTr="005F6C9D">
        <w:tc>
          <w:tcPr>
            <w:tcW w:w="7728" w:type="dxa"/>
          </w:tcPr>
          <w:p w:rsidR="00363FA1" w:rsidRDefault="00363FA1" w:rsidP="005F6C9D">
            <w:pPr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Рисунок 5 – Колесо копирующее</w:t>
            </w:r>
          </w:p>
        </w:tc>
      </w:tr>
    </w:tbl>
    <w:p w:rsidR="00363FA1" w:rsidRDefault="00363FA1" w:rsidP="00363FA1">
      <w:pPr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63FA1" w:rsidTr="005F6C9D">
        <w:tc>
          <w:tcPr>
            <w:tcW w:w="7728" w:type="dxa"/>
          </w:tcPr>
          <w:p w:rsidR="00363FA1" w:rsidRDefault="00363FA1" w:rsidP="005F6C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8B03148" wp14:editId="1A5F9257">
                  <wp:extent cx="3276600" cy="2446020"/>
                  <wp:effectExtent l="0" t="0" r="0" b="0"/>
                  <wp:docPr id="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1" w:rsidTr="005F6C9D">
        <w:tc>
          <w:tcPr>
            <w:tcW w:w="7728" w:type="dxa"/>
          </w:tcPr>
          <w:p w:rsidR="00363FA1" w:rsidRDefault="00363FA1" w:rsidP="005F6C9D">
            <w:pPr>
              <w:pStyle w:val="a8"/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</w:t>
            </w:r>
            <w:r w:rsidRPr="00456DBE">
              <w:rPr>
                <w:sz w:val="22"/>
                <w:szCs w:val="22"/>
              </w:rPr>
              <w:t xml:space="preserve">6 – ПКО - приставка </w:t>
            </w:r>
            <w:proofErr w:type="spellStart"/>
            <w:r w:rsidRPr="00456DBE">
              <w:rPr>
                <w:sz w:val="22"/>
                <w:szCs w:val="22"/>
              </w:rPr>
              <w:t>катковая</w:t>
            </w:r>
            <w:proofErr w:type="spellEnd"/>
            <w:r w:rsidRPr="00456DBE">
              <w:rPr>
                <w:sz w:val="22"/>
                <w:szCs w:val="22"/>
              </w:rPr>
              <w:t xml:space="preserve"> однорядная</w:t>
            </w:r>
          </w:p>
        </w:tc>
      </w:tr>
    </w:tbl>
    <w:p w:rsidR="00363FA1" w:rsidRDefault="00363FA1" w:rsidP="00363FA1">
      <w:pPr>
        <w:ind w:firstLine="284"/>
        <w:jc w:val="center"/>
        <w:rPr>
          <w:sz w:val="22"/>
          <w:szCs w:val="22"/>
        </w:rPr>
      </w:pPr>
    </w:p>
    <w:p w:rsidR="00363FA1" w:rsidRDefault="00363FA1" w:rsidP="00363FA1">
      <w:pPr>
        <w:ind w:firstLine="284"/>
        <w:jc w:val="both"/>
        <w:rPr>
          <w:sz w:val="22"/>
          <w:szCs w:val="22"/>
        </w:rPr>
      </w:pPr>
    </w:p>
    <w:p w:rsidR="00363FA1" w:rsidRDefault="00363FA1" w:rsidP="00363FA1">
      <w:pPr>
        <w:pStyle w:val="a8"/>
        <w:jc w:val="center"/>
        <w:rPr>
          <w:sz w:val="22"/>
          <w:szCs w:val="22"/>
        </w:rPr>
      </w:pPr>
    </w:p>
    <w:p w:rsidR="00363FA1" w:rsidRDefault="00363FA1" w:rsidP="00363FA1">
      <w:pPr>
        <w:pStyle w:val="a8"/>
        <w:ind w:firstLine="0"/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63FA1" w:rsidTr="005F6C9D">
        <w:tc>
          <w:tcPr>
            <w:tcW w:w="7728" w:type="dxa"/>
          </w:tcPr>
          <w:p w:rsidR="00363FA1" w:rsidRDefault="00363FA1" w:rsidP="005F6C9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4C7AFC6" wp14:editId="4BAF0A4F">
                  <wp:extent cx="3794760" cy="2933700"/>
                  <wp:effectExtent l="0" t="0" r="0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1" w:rsidTr="005F6C9D">
        <w:tc>
          <w:tcPr>
            <w:tcW w:w="7728" w:type="dxa"/>
          </w:tcPr>
          <w:p w:rsidR="00363FA1" w:rsidRDefault="00363FA1" w:rsidP="005F6C9D">
            <w:pPr>
              <w:pStyle w:val="a8"/>
              <w:ind w:firstLine="284"/>
              <w:jc w:val="center"/>
              <w:rPr>
                <w:sz w:val="22"/>
                <w:szCs w:val="22"/>
              </w:rPr>
            </w:pPr>
            <w:r w:rsidRPr="00456DBE">
              <w:rPr>
                <w:sz w:val="22"/>
                <w:szCs w:val="22"/>
              </w:rPr>
              <w:t>Рисунок 7 – ПБП - трёхрядная пружинная борона</w:t>
            </w:r>
          </w:p>
        </w:tc>
      </w:tr>
    </w:tbl>
    <w:p w:rsidR="00363FA1" w:rsidRDefault="00363FA1" w:rsidP="00363FA1">
      <w:pPr>
        <w:pStyle w:val="a8"/>
        <w:ind w:firstLine="0"/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63FA1" w:rsidTr="005F6C9D">
        <w:tc>
          <w:tcPr>
            <w:tcW w:w="7728" w:type="dxa"/>
          </w:tcPr>
          <w:p w:rsidR="00363FA1" w:rsidRDefault="00363FA1" w:rsidP="005F6C9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D43D1E" wp14:editId="16395874">
                  <wp:extent cx="3636645" cy="2994025"/>
                  <wp:effectExtent l="0" t="0" r="1905" b="0"/>
                  <wp:docPr id="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645" cy="29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1" w:rsidTr="005F6C9D">
        <w:tc>
          <w:tcPr>
            <w:tcW w:w="7728" w:type="dxa"/>
          </w:tcPr>
          <w:p w:rsidR="00363FA1" w:rsidRDefault="00363FA1" w:rsidP="005F6C9D">
            <w:pPr>
              <w:pStyle w:val="a8"/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</w:t>
            </w:r>
            <w:r w:rsidRPr="00456DBE">
              <w:rPr>
                <w:sz w:val="22"/>
                <w:szCs w:val="22"/>
              </w:rPr>
              <w:t>8 – ПКП - приставка пружинно-</w:t>
            </w:r>
            <w:proofErr w:type="spellStart"/>
            <w:r w:rsidRPr="00456DBE">
              <w:rPr>
                <w:sz w:val="22"/>
                <w:szCs w:val="22"/>
              </w:rPr>
              <w:t>катковая</w:t>
            </w:r>
            <w:proofErr w:type="spellEnd"/>
          </w:p>
        </w:tc>
      </w:tr>
    </w:tbl>
    <w:p w:rsidR="00363FA1" w:rsidRPr="004F566C" w:rsidRDefault="00363FA1" w:rsidP="00363FA1">
      <w:pPr>
        <w:pStyle w:val="a8"/>
        <w:ind w:firstLine="284"/>
        <w:jc w:val="center"/>
        <w:rPr>
          <w:sz w:val="22"/>
          <w:szCs w:val="22"/>
        </w:rPr>
      </w:pPr>
    </w:p>
    <w:p w:rsidR="00363FA1" w:rsidRDefault="00363FA1" w:rsidP="00363FA1">
      <w:pPr>
        <w:pStyle w:val="a8"/>
        <w:ind w:firstLine="284"/>
        <w:jc w:val="center"/>
        <w:rPr>
          <w:sz w:val="22"/>
          <w:szCs w:val="22"/>
        </w:rPr>
      </w:pPr>
    </w:p>
    <w:p w:rsidR="00363FA1" w:rsidRDefault="00363FA1" w:rsidP="00363FA1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63FA1" w:rsidRDefault="00363FA1" w:rsidP="00363FA1">
      <w:pPr>
        <w:pStyle w:val="a8"/>
        <w:ind w:firstLine="284"/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63FA1" w:rsidTr="005F6C9D">
        <w:tc>
          <w:tcPr>
            <w:tcW w:w="7728" w:type="dxa"/>
          </w:tcPr>
          <w:p w:rsidR="00363FA1" w:rsidRDefault="00363FA1" w:rsidP="005F6C9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A61AEAC" wp14:editId="0076D428">
                  <wp:extent cx="3454114" cy="2468880"/>
                  <wp:effectExtent l="0" t="0" r="0" b="7620"/>
                  <wp:docPr id="36" name="Рисунок 36" descr="D:\Инструкции КПМ 04.05.2020\Рисунки КПМ-Е\рис.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нструкции КПМ 04.05.2020\Рисунки КПМ-Е\рис.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114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1" w:rsidTr="005F6C9D">
        <w:tc>
          <w:tcPr>
            <w:tcW w:w="7728" w:type="dxa"/>
          </w:tcPr>
          <w:p w:rsidR="00363FA1" w:rsidRDefault="00363FA1" w:rsidP="005F6C9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</w:t>
            </w:r>
            <w:r w:rsidRPr="00456DBE">
              <w:rPr>
                <w:sz w:val="22"/>
                <w:szCs w:val="22"/>
              </w:rPr>
              <w:t xml:space="preserve">9 – ПКД - приставка </w:t>
            </w:r>
            <w:proofErr w:type="spellStart"/>
            <w:r w:rsidRPr="00456DBE">
              <w:rPr>
                <w:sz w:val="22"/>
                <w:szCs w:val="22"/>
              </w:rPr>
              <w:t>катковая</w:t>
            </w:r>
            <w:proofErr w:type="spellEnd"/>
            <w:r w:rsidRPr="00456DBE">
              <w:rPr>
                <w:sz w:val="22"/>
                <w:szCs w:val="22"/>
              </w:rPr>
              <w:t xml:space="preserve"> двухрядная</w:t>
            </w:r>
          </w:p>
        </w:tc>
      </w:tr>
    </w:tbl>
    <w:p w:rsidR="00363FA1" w:rsidRDefault="00363FA1" w:rsidP="00363FA1">
      <w:pPr>
        <w:pStyle w:val="a8"/>
        <w:ind w:firstLine="284"/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63FA1" w:rsidTr="005F6C9D">
        <w:tc>
          <w:tcPr>
            <w:tcW w:w="7728" w:type="dxa"/>
          </w:tcPr>
          <w:p w:rsidR="00363FA1" w:rsidRDefault="00363FA1" w:rsidP="005F6C9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6DC3F9A" wp14:editId="1A80A1CF">
                  <wp:extent cx="3307080" cy="2156659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еска зубовых барон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27"/>
                          <a:stretch/>
                        </pic:blipFill>
                        <pic:spPr bwMode="auto">
                          <a:xfrm>
                            <a:off x="0" y="0"/>
                            <a:ext cx="3307080" cy="2156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1" w:rsidTr="005F6C9D">
        <w:tc>
          <w:tcPr>
            <w:tcW w:w="7728" w:type="dxa"/>
          </w:tcPr>
          <w:p w:rsidR="00363FA1" w:rsidRDefault="00363FA1" w:rsidP="005F6C9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10 – </w:t>
            </w:r>
            <w:r w:rsidRPr="000241C3">
              <w:rPr>
                <w:sz w:val="22"/>
                <w:szCs w:val="22"/>
              </w:rPr>
              <w:t>ПБЗ - приспособление для навески зубовых борон</w:t>
            </w:r>
          </w:p>
        </w:tc>
      </w:tr>
    </w:tbl>
    <w:p w:rsidR="00363FA1" w:rsidRDefault="00363FA1" w:rsidP="00363FA1">
      <w:pPr>
        <w:rPr>
          <w:b/>
          <w:sz w:val="22"/>
          <w:szCs w:val="22"/>
        </w:rPr>
      </w:pPr>
    </w:p>
    <w:p w:rsidR="00363FA1" w:rsidRDefault="00363FA1" w:rsidP="00363FA1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A0726" w:rsidRPr="00164D25" w:rsidRDefault="003605B0" w:rsidP="00EC5D6B">
      <w:pPr>
        <w:pStyle w:val="a8"/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4 </w:t>
      </w:r>
      <w:r w:rsidR="00DC1094">
        <w:rPr>
          <w:b/>
          <w:sz w:val="22"/>
          <w:szCs w:val="22"/>
        </w:rPr>
        <w:t>Досборка, п</w:t>
      </w:r>
      <w:r w:rsidR="006A0726" w:rsidRPr="00164D25">
        <w:rPr>
          <w:b/>
          <w:sz w:val="22"/>
          <w:szCs w:val="22"/>
        </w:rPr>
        <w:t>о</w:t>
      </w:r>
      <w:r w:rsidR="00B03F35">
        <w:rPr>
          <w:b/>
          <w:sz w:val="22"/>
          <w:szCs w:val="22"/>
        </w:rPr>
        <w:t>дготовка культиватора</w:t>
      </w:r>
      <w:r w:rsidR="006A0726">
        <w:rPr>
          <w:b/>
          <w:sz w:val="22"/>
          <w:szCs w:val="22"/>
        </w:rPr>
        <w:t xml:space="preserve"> к работе</w:t>
      </w:r>
      <w:r w:rsidR="00203C4E">
        <w:rPr>
          <w:b/>
          <w:sz w:val="22"/>
          <w:szCs w:val="22"/>
        </w:rPr>
        <w:t xml:space="preserve"> и порядок работы</w:t>
      </w:r>
      <w:r w:rsidR="006A0726">
        <w:rPr>
          <w:b/>
          <w:sz w:val="22"/>
          <w:szCs w:val="22"/>
        </w:rPr>
        <w:t>:</w:t>
      </w:r>
    </w:p>
    <w:p w:rsidR="007E75F1" w:rsidRDefault="007E75F1" w:rsidP="006A0726">
      <w:pPr>
        <w:pStyle w:val="a8"/>
        <w:rPr>
          <w:sz w:val="22"/>
          <w:szCs w:val="22"/>
        </w:rPr>
      </w:pPr>
    </w:p>
    <w:p w:rsidR="00320E5A" w:rsidRDefault="00320E5A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Культиватор </w:t>
      </w:r>
      <w:r w:rsidR="00E51067">
        <w:rPr>
          <w:sz w:val="22"/>
          <w:szCs w:val="22"/>
        </w:rPr>
        <w:t xml:space="preserve">может </w:t>
      </w:r>
      <w:r>
        <w:rPr>
          <w:sz w:val="22"/>
          <w:szCs w:val="22"/>
        </w:rPr>
        <w:t>поставля</w:t>
      </w:r>
      <w:r w:rsidR="00E51067">
        <w:rPr>
          <w:sz w:val="22"/>
          <w:szCs w:val="22"/>
        </w:rPr>
        <w:t>ть</w:t>
      </w:r>
      <w:r>
        <w:rPr>
          <w:sz w:val="22"/>
          <w:szCs w:val="22"/>
        </w:rPr>
        <w:t xml:space="preserve">ся потребителю в разобранном виде. Для досборки культиватора </w:t>
      </w:r>
      <w:r w:rsidR="00056500">
        <w:rPr>
          <w:sz w:val="22"/>
          <w:szCs w:val="22"/>
        </w:rPr>
        <w:t>необходимо</w:t>
      </w:r>
      <w:r w:rsidR="0098414A">
        <w:rPr>
          <w:sz w:val="22"/>
          <w:szCs w:val="22"/>
        </w:rPr>
        <w:t xml:space="preserve"> выполнить </w:t>
      </w:r>
      <w:r w:rsidR="00A91BAD">
        <w:rPr>
          <w:sz w:val="22"/>
          <w:szCs w:val="22"/>
        </w:rPr>
        <w:t>следующее</w:t>
      </w:r>
      <w:r w:rsidR="00056500">
        <w:rPr>
          <w:sz w:val="22"/>
          <w:szCs w:val="22"/>
        </w:rPr>
        <w:t>.</w:t>
      </w:r>
    </w:p>
    <w:p w:rsidR="005F0707" w:rsidRDefault="00056500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r w:rsidR="005F0707">
        <w:rPr>
          <w:sz w:val="22"/>
          <w:szCs w:val="22"/>
        </w:rPr>
        <w:t xml:space="preserve"> </w:t>
      </w:r>
      <w:r>
        <w:rPr>
          <w:sz w:val="22"/>
          <w:szCs w:val="22"/>
        </w:rPr>
        <w:t>П</w:t>
      </w:r>
      <w:r w:rsidR="005F0707">
        <w:rPr>
          <w:sz w:val="22"/>
          <w:szCs w:val="22"/>
        </w:rPr>
        <w:t xml:space="preserve">роверить комплектность в </w:t>
      </w:r>
      <w:r w:rsidR="00A91BAD">
        <w:rPr>
          <w:sz w:val="22"/>
          <w:szCs w:val="22"/>
        </w:rPr>
        <w:t>соответствии</w:t>
      </w:r>
      <w:r w:rsidR="005F0707">
        <w:rPr>
          <w:sz w:val="22"/>
          <w:szCs w:val="22"/>
        </w:rPr>
        <w:t xml:space="preserve"> с комплектовочной ведомостью, пр</w:t>
      </w:r>
      <w:r>
        <w:rPr>
          <w:sz w:val="22"/>
          <w:szCs w:val="22"/>
        </w:rPr>
        <w:t>илагаемой к данному руководству.</w:t>
      </w:r>
    </w:p>
    <w:p w:rsidR="005F0707" w:rsidRDefault="00056500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4.1.2 П</w:t>
      </w:r>
      <w:r w:rsidR="005F0707" w:rsidRPr="005F0707">
        <w:rPr>
          <w:sz w:val="22"/>
          <w:szCs w:val="22"/>
        </w:rPr>
        <w:t xml:space="preserve">роизвести внешний осмотр составных частей </w:t>
      </w:r>
      <w:r w:rsidR="005F0707">
        <w:rPr>
          <w:sz w:val="22"/>
          <w:szCs w:val="22"/>
        </w:rPr>
        <w:t>культиватора</w:t>
      </w:r>
      <w:r w:rsidR="005F0707" w:rsidRPr="005F0707">
        <w:rPr>
          <w:sz w:val="22"/>
          <w:szCs w:val="22"/>
        </w:rPr>
        <w:t xml:space="preserve"> на предмет отсутствия механических повреждений, коррозии. Обн</w:t>
      </w:r>
      <w:r w:rsidR="005F0707">
        <w:rPr>
          <w:sz w:val="22"/>
          <w:szCs w:val="22"/>
        </w:rPr>
        <w:t>аруженные повреждения устранить</w:t>
      </w:r>
      <w:r>
        <w:rPr>
          <w:sz w:val="22"/>
          <w:szCs w:val="22"/>
        </w:rPr>
        <w:t>.</w:t>
      </w:r>
    </w:p>
    <w:p w:rsid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4.1.3 </w:t>
      </w:r>
      <w:r w:rsidR="00DC1094">
        <w:rPr>
          <w:sz w:val="22"/>
          <w:szCs w:val="22"/>
        </w:rPr>
        <w:t>Собрать транспортную тележку: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соединить поворотную балку с регулировочными винтами (рис.3);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диски с шинами ходовых колёс на ступицы;</w:t>
      </w:r>
    </w:p>
    <w:p w:rsidR="00DC1094" w:rsidRPr="00320E5A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кронштейны фиксации крыльев в транспортном положении;</w:t>
      </w:r>
    </w:p>
    <w:p w:rsidR="00DC1094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4.1.4</w:t>
      </w:r>
      <w:r w:rsidR="00320E5A">
        <w:rPr>
          <w:sz w:val="22"/>
          <w:szCs w:val="22"/>
        </w:rPr>
        <w:t xml:space="preserve"> </w:t>
      </w:r>
      <w:r w:rsidR="00DC1094">
        <w:rPr>
          <w:sz w:val="22"/>
          <w:szCs w:val="22"/>
        </w:rPr>
        <w:t>Соединение центральной секции с транспортной тележкой: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соединить центральную секцию с транспортной тележкой осями;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гидроцилиндры подъёма рабочего полотна;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установить на центральную секцию рабочие органы (стойки с лапами) </w:t>
      </w:r>
      <w:r w:rsidR="00EB1A12">
        <w:rPr>
          <w:sz w:val="22"/>
          <w:szCs w:val="22"/>
        </w:rPr>
        <w:t>согласно схеме</w:t>
      </w:r>
      <w:r>
        <w:rPr>
          <w:sz w:val="22"/>
          <w:szCs w:val="22"/>
        </w:rPr>
        <w:t xml:space="preserve"> (для исключе</w:t>
      </w:r>
      <w:r w:rsidR="00DC0123">
        <w:rPr>
          <w:sz w:val="22"/>
          <w:szCs w:val="22"/>
        </w:rPr>
        <w:t>ния опрокидывания культиватора).</w:t>
      </w:r>
    </w:p>
    <w:p w:rsid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4.1.5 </w:t>
      </w:r>
      <w:r w:rsidR="000F2368">
        <w:rPr>
          <w:sz w:val="22"/>
          <w:szCs w:val="22"/>
        </w:rPr>
        <w:t>Соединение крыльев с открылками с центральной секцией: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 помощью грузоподъёмных механизмов соединить крылья с центральной секцией и зафиксировать осями;</w:t>
      </w:r>
    </w:p>
    <w:p w:rsidR="00EB1A12" w:rsidRDefault="000F2368" w:rsidP="00EB1A1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копирующие колеса на крылья;</w:t>
      </w:r>
      <w:r w:rsidR="00EB1A12">
        <w:rPr>
          <w:sz w:val="22"/>
          <w:szCs w:val="22"/>
        </w:rPr>
        <w:t xml:space="preserve"> </w:t>
      </w:r>
    </w:p>
    <w:p w:rsidR="00EB1A12" w:rsidRDefault="00EB1A12" w:rsidP="00EB1A1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Для этого вынуть рукоятку с регулировочного винта, закрутить винт в резьбовой сухарь секции,</w:t>
      </w:r>
      <w:r w:rsidR="00A2262E">
        <w:rPr>
          <w:sz w:val="22"/>
          <w:szCs w:val="22"/>
        </w:rPr>
        <w:t xml:space="preserve"> накрутить контргайку,</w:t>
      </w:r>
      <w:r>
        <w:rPr>
          <w:sz w:val="22"/>
          <w:szCs w:val="22"/>
        </w:rPr>
        <w:t xml:space="preserve"> установ</w:t>
      </w:r>
      <w:r w:rsidR="004F1A40">
        <w:rPr>
          <w:sz w:val="22"/>
          <w:szCs w:val="22"/>
        </w:rPr>
        <w:t>и</w:t>
      </w:r>
      <w:r>
        <w:rPr>
          <w:sz w:val="22"/>
          <w:szCs w:val="22"/>
        </w:rPr>
        <w:t>ть рукоятку на место, вращая винт, совместить отверстие рамки колеса с отверстиями кронштейнов и установить оси (рисунок 5);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рабочие органы согласно схемы на крылья;</w:t>
      </w:r>
    </w:p>
    <w:p w:rsidR="00DC0123" w:rsidRPr="00320E5A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монтаж крыльев левого и правого производить поочерёдно.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</w:t>
      </w:r>
      <w:r w:rsidR="00EB1A12">
        <w:rPr>
          <w:sz w:val="22"/>
          <w:szCs w:val="22"/>
        </w:rPr>
        <w:t>6</w:t>
      </w:r>
      <w:r>
        <w:rPr>
          <w:sz w:val="22"/>
          <w:szCs w:val="22"/>
        </w:rPr>
        <w:t xml:space="preserve"> </w:t>
      </w:r>
      <w:r w:rsidR="002871DB">
        <w:rPr>
          <w:sz w:val="22"/>
          <w:szCs w:val="22"/>
        </w:rPr>
        <w:t xml:space="preserve">Соединить </w:t>
      </w:r>
      <w:proofErr w:type="spellStart"/>
      <w:r w:rsidR="002871DB">
        <w:rPr>
          <w:sz w:val="22"/>
          <w:szCs w:val="22"/>
        </w:rPr>
        <w:t>гидромагистрали</w:t>
      </w:r>
      <w:proofErr w:type="spellEnd"/>
      <w:r w:rsidR="002871DB">
        <w:rPr>
          <w:sz w:val="22"/>
          <w:szCs w:val="22"/>
        </w:rPr>
        <w:t xml:space="preserve"> согласно схемы рис.4.</w:t>
      </w:r>
    </w:p>
    <w:p w:rsidR="00320E5A" w:rsidRPr="00320E5A" w:rsidRDefault="00EB1A12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4.1.7</w:t>
      </w:r>
      <w:r w:rsidR="00056500">
        <w:rPr>
          <w:sz w:val="22"/>
          <w:szCs w:val="22"/>
        </w:rPr>
        <w:t xml:space="preserve"> </w:t>
      </w:r>
      <w:r w:rsidR="002871DB">
        <w:rPr>
          <w:sz w:val="22"/>
          <w:szCs w:val="22"/>
        </w:rPr>
        <w:t xml:space="preserve">Смонтировать приставки </w:t>
      </w:r>
      <w:r w:rsidR="004F1A40">
        <w:rPr>
          <w:sz w:val="22"/>
          <w:szCs w:val="22"/>
        </w:rPr>
        <w:t>согласно схеме</w:t>
      </w:r>
      <w:r w:rsidR="002871DB">
        <w:rPr>
          <w:sz w:val="22"/>
          <w:szCs w:val="22"/>
        </w:rPr>
        <w:t xml:space="preserve"> (см. приложения)</w:t>
      </w:r>
      <w:r w:rsidR="00056500">
        <w:rPr>
          <w:sz w:val="22"/>
          <w:szCs w:val="22"/>
        </w:rPr>
        <w:t>.</w:t>
      </w:r>
    </w:p>
    <w:p w:rsidR="002871DB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4.2</w:t>
      </w:r>
      <w:r w:rsidR="002871DB">
        <w:rPr>
          <w:sz w:val="22"/>
          <w:szCs w:val="22"/>
        </w:rPr>
        <w:t xml:space="preserve"> </w:t>
      </w:r>
      <w:proofErr w:type="spellStart"/>
      <w:r w:rsidR="002871DB">
        <w:rPr>
          <w:sz w:val="22"/>
          <w:szCs w:val="22"/>
        </w:rPr>
        <w:t>Агрегатирование</w:t>
      </w:r>
      <w:proofErr w:type="spellEnd"/>
      <w:r w:rsidR="002871DB">
        <w:rPr>
          <w:sz w:val="22"/>
          <w:szCs w:val="22"/>
        </w:rPr>
        <w:t xml:space="preserve"> культиватора с трактором:</w:t>
      </w:r>
    </w:p>
    <w:p w:rsidR="002871DB" w:rsidRDefault="002871DB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установить на ровной </w:t>
      </w:r>
      <w:r w:rsidR="00A91BAD">
        <w:rPr>
          <w:sz w:val="22"/>
          <w:szCs w:val="22"/>
        </w:rPr>
        <w:t>площадке</w:t>
      </w:r>
      <w:r>
        <w:rPr>
          <w:sz w:val="22"/>
          <w:szCs w:val="22"/>
        </w:rPr>
        <w:t xml:space="preserve"> рабочее полотно на стойки;</w:t>
      </w:r>
    </w:p>
    <w:p w:rsidR="002871DB" w:rsidRDefault="002871DB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опустить копирующие колёса до касания с площадкой;</w:t>
      </w:r>
    </w:p>
    <w:p w:rsidR="002871DB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2871DB">
        <w:rPr>
          <w:sz w:val="22"/>
          <w:szCs w:val="22"/>
        </w:rPr>
        <w:t>выставить транспортную тележку в горизонтальное положение</w:t>
      </w:r>
      <w:r>
        <w:rPr>
          <w:sz w:val="22"/>
          <w:szCs w:val="22"/>
        </w:rPr>
        <w:t xml:space="preserve"> с помощью передней опоры и винтов на поворотной балке;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 соединить культиватор с трактором, переставляя прицеп на требуемое отверстие (рис. 3).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4.3</w:t>
      </w:r>
      <w:r w:rsidR="0098414A">
        <w:rPr>
          <w:sz w:val="22"/>
          <w:szCs w:val="22"/>
        </w:rPr>
        <w:t xml:space="preserve"> </w:t>
      </w:r>
      <w:r>
        <w:rPr>
          <w:sz w:val="22"/>
          <w:szCs w:val="22"/>
        </w:rPr>
        <w:t>Соедин</w:t>
      </w:r>
      <w:r w:rsidR="00A2262E">
        <w:rPr>
          <w:sz w:val="22"/>
          <w:szCs w:val="22"/>
        </w:rPr>
        <w:t>и</w:t>
      </w:r>
      <w:r>
        <w:rPr>
          <w:sz w:val="22"/>
          <w:szCs w:val="22"/>
        </w:rPr>
        <w:t>ть и и</w:t>
      </w:r>
      <w:r w:rsidR="00320E5A" w:rsidRPr="00320E5A">
        <w:rPr>
          <w:sz w:val="22"/>
          <w:szCs w:val="22"/>
        </w:rPr>
        <w:t>спытать гидросистему</w:t>
      </w:r>
      <w:r>
        <w:rPr>
          <w:sz w:val="22"/>
          <w:szCs w:val="22"/>
        </w:rPr>
        <w:t>:</w:t>
      </w:r>
    </w:p>
    <w:p w:rsidR="00320E5A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гидроцилиндрами на транспортной тележке приподнять и опустить несколько раз рабочее полотно с целью устранения </w:t>
      </w:r>
      <w:proofErr w:type="spellStart"/>
      <w:r>
        <w:rPr>
          <w:sz w:val="22"/>
          <w:szCs w:val="22"/>
        </w:rPr>
        <w:t>завоздушенности</w:t>
      </w:r>
      <w:proofErr w:type="spellEnd"/>
      <w:r>
        <w:rPr>
          <w:sz w:val="22"/>
          <w:szCs w:val="22"/>
        </w:rPr>
        <w:t>;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поднять рабочее полотно на угол </w:t>
      </w:r>
      <w:r w:rsidR="00EB1A12">
        <w:rPr>
          <w:sz w:val="22"/>
          <w:szCs w:val="22"/>
        </w:rPr>
        <w:t>90</w:t>
      </w:r>
      <w:r>
        <w:rPr>
          <w:sz w:val="22"/>
          <w:szCs w:val="22"/>
        </w:rPr>
        <w:t xml:space="preserve">˚с поверхностью площадки, закрыть-открыть </w:t>
      </w:r>
      <w:r w:rsidR="004F1A40">
        <w:rPr>
          <w:sz w:val="22"/>
          <w:szCs w:val="22"/>
        </w:rPr>
        <w:t>крылья с</w:t>
      </w:r>
      <w:r>
        <w:rPr>
          <w:sz w:val="22"/>
          <w:szCs w:val="22"/>
        </w:rPr>
        <w:t xml:space="preserve"> целью исключения </w:t>
      </w:r>
      <w:proofErr w:type="spellStart"/>
      <w:r>
        <w:rPr>
          <w:sz w:val="22"/>
          <w:szCs w:val="22"/>
        </w:rPr>
        <w:t>завозду</w:t>
      </w:r>
      <w:r w:rsidR="00A91BAD">
        <w:rPr>
          <w:sz w:val="22"/>
          <w:szCs w:val="22"/>
        </w:rPr>
        <w:t>ш</w:t>
      </w:r>
      <w:r>
        <w:rPr>
          <w:sz w:val="22"/>
          <w:szCs w:val="22"/>
        </w:rPr>
        <w:t>енности</w:t>
      </w:r>
      <w:proofErr w:type="spellEnd"/>
      <w:r>
        <w:rPr>
          <w:sz w:val="22"/>
          <w:szCs w:val="22"/>
        </w:rPr>
        <w:t>;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при возникновении </w:t>
      </w:r>
      <w:proofErr w:type="spellStart"/>
      <w:r>
        <w:rPr>
          <w:sz w:val="22"/>
          <w:szCs w:val="22"/>
        </w:rPr>
        <w:t>подтеканий</w:t>
      </w:r>
      <w:proofErr w:type="spellEnd"/>
      <w:r>
        <w:rPr>
          <w:sz w:val="22"/>
          <w:szCs w:val="22"/>
        </w:rPr>
        <w:t xml:space="preserve"> масла – затянуть соединения гидросистемы. </w:t>
      </w:r>
    </w:p>
    <w:p w:rsidR="006A0726" w:rsidRPr="00C9767D" w:rsidRDefault="00FE66FC" w:rsidP="00791B2D">
      <w:pPr>
        <w:ind w:firstLine="284"/>
        <w:jc w:val="both"/>
        <w:rPr>
          <w:b/>
          <w:sz w:val="22"/>
          <w:szCs w:val="22"/>
        </w:rPr>
      </w:pPr>
      <w:r w:rsidRPr="00C9767D">
        <w:rPr>
          <w:b/>
          <w:sz w:val="22"/>
          <w:szCs w:val="22"/>
        </w:rPr>
        <w:lastRenderedPageBreak/>
        <w:t>4.</w:t>
      </w:r>
      <w:r w:rsidR="00F92C2D" w:rsidRPr="00C9767D">
        <w:rPr>
          <w:b/>
          <w:sz w:val="22"/>
          <w:szCs w:val="22"/>
        </w:rPr>
        <w:t>4</w:t>
      </w:r>
      <w:r w:rsidR="006A0726" w:rsidRPr="00C9767D">
        <w:rPr>
          <w:b/>
          <w:sz w:val="22"/>
          <w:szCs w:val="22"/>
        </w:rPr>
        <w:t xml:space="preserve"> </w:t>
      </w:r>
      <w:r w:rsidR="00F92C2D" w:rsidRPr="00C9767D">
        <w:rPr>
          <w:b/>
          <w:sz w:val="22"/>
          <w:szCs w:val="22"/>
        </w:rPr>
        <w:t>Перевод культиватора в транспортное положение</w:t>
      </w:r>
      <w:r w:rsidR="00E80F36" w:rsidRPr="00C9767D">
        <w:rPr>
          <w:b/>
          <w:sz w:val="22"/>
          <w:szCs w:val="22"/>
        </w:rPr>
        <w:t xml:space="preserve"> (рисунок 2)</w:t>
      </w:r>
      <w:r w:rsidR="00F92C2D" w:rsidRPr="00C9767D">
        <w:rPr>
          <w:b/>
          <w:sz w:val="22"/>
          <w:szCs w:val="22"/>
        </w:rPr>
        <w:t>:</w:t>
      </w:r>
    </w:p>
    <w:p w:rsidR="00E80F36" w:rsidRPr="00C9767D" w:rsidRDefault="00E80F36" w:rsidP="00791B2D">
      <w:pPr>
        <w:ind w:firstLine="284"/>
        <w:jc w:val="both"/>
        <w:rPr>
          <w:b/>
          <w:sz w:val="22"/>
          <w:szCs w:val="22"/>
        </w:rPr>
      </w:pPr>
      <w:r w:rsidRPr="00C9767D">
        <w:rPr>
          <w:b/>
          <w:sz w:val="22"/>
          <w:szCs w:val="22"/>
        </w:rPr>
        <w:t>- поднять</w:t>
      </w:r>
      <w:r w:rsidR="00E578AC" w:rsidRPr="00C9767D">
        <w:rPr>
          <w:b/>
          <w:sz w:val="22"/>
          <w:szCs w:val="22"/>
        </w:rPr>
        <w:t xml:space="preserve"> гидроцилиндрами транспортной тележки</w:t>
      </w:r>
      <w:r w:rsidRPr="00C9767D">
        <w:rPr>
          <w:b/>
          <w:sz w:val="22"/>
          <w:szCs w:val="22"/>
        </w:rPr>
        <w:t xml:space="preserve"> рабочее полотно на угол 90˚ (вертикально</w:t>
      </w:r>
      <w:r w:rsidR="00E578AC" w:rsidRPr="00C9767D">
        <w:rPr>
          <w:b/>
          <w:sz w:val="22"/>
          <w:szCs w:val="22"/>
        </w:rPr>
        <w:t>) и закрыть крылья гидроцилиндрами складывания, заведя трубы</w:t>
      </w:r>
      <w:r w:rsidRPr="00C9767D">
        <w:rPr>
          <w:b/>
          <w:sz w:val="22"/>
          <w:szCs w:val="22"/>
        </w:rPr>
        <w:t xml:space="preserve"> </w:t>
      </w:r>
      <w:r w:rsidR="00E578AC" w:rsidRPr="00C9767D">
        <w:rPr>
          <w:b/>
          <w:sz w:val="22"/>
          <w:szCs w:val="22"/>
        </w:rPr>
        <w:t>крыльев</w:t>
      </w:r>
      <w:r w:rsidRPr="00C9767D">
        <w:rPr>
          <w:b/>
          <w:sz w:val="22"/>
          <w:szCs w:val="22"/>
        </w:rPr>
        <w:t xml:space="preserve"> в кронштейны транспортной тележки, зафиксировать их.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4.5 Установка и монтаж электрооборудования</w:t>
      </w:r>
      <w:r w:rsidR="00A2262E">
        <w:rPr>
          <w:sz w:val="22"/>
          <w:szCs w:val="22"/>
        </w:rPr>
        <w:t xml:space="preserve"> (рисунок 2)</w:t>
      </w:r>
      <w:r>
        <w:rPr>
          <w:sz w:val="22"/>
          <w:szCs w:val="22"/>
        </w:rPr>
        <w:t>:</w:t>
      </w:r>
    </w:p>
    <w:p w:rsidR="00F4336B" w:rsidRDefault="00F4336B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смонтировать электропроводку и установить две розетки: на передней стойке и центральной секции</w:t>
      </w:r>
      <w:r w:rsidR="00CD644A">
        <w:rPr>
          <w:sz w:val="22"/>
          <w:szCs w:val="22"/>
        </w:rPr>
        <w:t>.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установить кронштейны крепления </w:t>
      </w:r>
      <w:r w:rsidR="003501E3">
        <w:rPr>
          <w:sz w:val="22"/>
          <w:szCs w:val="22"/>
        </w:rPr>
        <w:t>задних сигнальных панелей в</w:t>
      </w:r>
      <w:r>
        <w:rPr>
          <w:sz w:val="22"/>
          <w:szCs w:val="22"/>
        </w:rPr>
        <w:t xml:space="preserve"> трубы центральной секции и затянуть болтами;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4336B">
        <w:rPr>
          <w:sz w:val="22"/>
          <w:szCs w:val="22"/>
        </w:rPr>
        <w:t>соединить вилку задних сигнальных панелей с розеткой, установленной на центральной секции</w:t>
      </w:r>
      <w:r>
        <w:rPr>
          <w:sz w:val="22"/>
          <w:szCs w:val="22"/>
        </w:rPr>
        <w:t>;</w:t>
      </w:r>
    </w:p>
    <w:p w:rsidR="00A2262E" w:rsidRDefault="00A2262E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передние сигнальные панели в кронштейны крыльев;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соединить </w:t>
      </w:r>
      <w:r w:rsidR="007D5F07">
        <w:rPr>
          <w:sz w:val="22"/>
          <w:szCs w:val="22"/>
        </w:rPr>
        <w:t>вилку электрооборудования с разъёмом трактора.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6</w:t>
      </w:r>
      <w:r>
        <w:rPr>
          <w:sz w:val="22"/>
          <w:szCs w:val="22"/>
        </w:rPr>
        <w:t xml:space="preserve"> Перевод культиватора в рабочее положение:</w:t>
      </w:r>
    </w:p>
    <w:p w:rsidR="00A91BAD" w:rsidRDefault="00A91BAD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A2262E">
        <w:rPr>
          <w:sz w:val="22"/>
          <w:szCs w:val="22"/>
        </w:rPr>
        <w:t xml:space="preserve">снять передние сигнальные панели с крыльев культиватора и установить в кронштейны транспортной тележки </w:t>
      </w:r>
      <w:r w:rsidR="00C728FC">
        <w:rPr>
          <w:sz w:val="22"/>
          <w:szCs w:val="22"/>
        </w:rPr>
        <w:t>(рисунок 3);</w:t>
      </w:r>
    </w:p>
    <w:p w:rsidR="00C728FC" w:rsidRDefault="00C728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снять задние сигнальные панели с центральной секции, разъединить вилку с розеткой, и установить их в кронштейны транспортной тележки (рисунок 3);</w:t>
      </w:r>
    </w:p>
    <w:p w:rsidR="00E80F36" w:rsidRDefault="00C728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освободить фиксаторы крыльев</w:t>
      </w:r>
      <w:r w:rsidR="00E80F36">
        <w:rPr>
          <w:sz w:val="22"/>
          <w:szCs w:val="22"/>
        </w:rPr>
        <w:t xml:space="preserve"> с транспортной тележки, развести </w:t>
      </w:r>
      <w:r>
        <w:rPr>
          <w:sz w:val="22"/>
          <w:szCs w:val="22"/>
        </w:rPr>
        <w:t xml:space="preserve">гидроцилиндрами </w:t>
      </w:r>
      <w:r w:rsidR="00E80F36">
        <w:rPr>
          <w:sz w:val="22"/>
          <w:szCs w:val="22"/>
        </w:rPr>
        <w:t>крылья на 180˚;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гидроцилиндрами транспортной тележки опустить рабочее полотно на поверхность поля.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7</w:t>
      </w:r>
      <w:r>
        <w:rPr>
          <w:sz w:val="22"/>
          <w:szCs w:val="22"/>
        </w:rPr>
        <w:t xml:space="preserve"> Работа культиватора.</w:t>
      </w:r>
    </w:p>
    <w:p w:rsidR="006A0726" w:rsidRDefault="00FE66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B1A12">
        <w:rPr>
          <w:sz w:val="22"/>
          <w:szCs w:val="22"/>
        </w:rPr>
        <w:t>7</w:t>
      </w:r>
      <w:r w:rsidR="006A0726">
        <w:rPr>
          <w:sz w:val="22"/>
          <w:szCs w:val="22"/>
        </w:rPr>
        <w:t xml:space="preserve">.1 </w:t>
      </w:r>
      <w:r w:rsidR="006A0726" w:rsidRPr="00C46A59">
        <w:rPr>
          <w:sz w:val="22"/>
          <w:szCs w:val="22"/>
        </w:rPr>
        <w:t>Проверьте затяжку резьбовых соединений</w:t>
      </w:r>
      <w:r w:rsidR="00EA54D0">
        <w:rPr>
          <w:sz w:val="22"/>
          <w:szCs w:val="22"/>
        </w:rPr>
        <w:t xml:space="preserve"> и крепление рабочих органов культиватора</w:t>
      </w:r>
      <w:r w:rsidR="006A0726" w:rsidRPr="00C46A59">
        <w:rPr>
          <w:sz w:val="22"/>
          <w:szCs w:val="22"/>
        </w:rPr>
        <w:t>, при необходимости подтяните.</w:t>
      </w:r>
      <w:r w:rsidR="00056500">
        <w:rPr>
          <w:sz w:val="22"/>
          <w:szCs w:val="22"/>
        </w:rPr>
        <w:t xml:space="preserve"> </w:t>
      </w:r>
    </w:p>
    <w:p w:rsidR="00D91AAE" w:rsidRPr="00D91AAE" w:rsidRDefault="005C01E5" w:rsidP="00E80F3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4.7.2 Отрегулируйте требуемую глубину обработки. </w:t>
      </w:r>
      <w:r w:rsidRPr="00D91AAE">
        <w:rPr>
          <w:sz w:val="22"/>
          <w:szCs w:val="22"/>
        </w:rPr>
        <w:t xml:space="preserve">Регулировка </w:t>
      </w:r>
      <w:r>
        <w:rPr>
          <w:sz w:val="22"/>
          <w:szCs w:val="22"/>
        </w:rPr>
        <w:t>г</w:t>
      </w:r>
      <w:r w:rsidRPr="00D91AAE">
        <w:rPr>
          <w:sz w:val="22"/>
          <w:szCs w:val="22"/>
        </w:rPr>
        <w:t xml:space="preserve">лубины обработки производится </w:t>
      </w:r>
      <w:r>
        <w:rPr>
          <w:sz w:val="22"/>
          <w:szCs w:val="22"/>
        </w:rPr>
        <w:t>винтами копирующих колёс для крыльев и винтами ходовых колёс транспортной тележки для центральной секции.</w:t>
      </w:r>
    </w:p>
    <w:p w:rsidR="00D91AAE" w:rsidRPr="008D58CF" w:rsidRDefault="008D58CF" w:rsidP="00D91AAE">
      <w:pPr>
        <w:ind w:firstLine="284"/>
        <w:jc w:val="both"/>
        <w:rPr>
          <w:sz w:val="22"/>
          <w:szCs w:val="22"/>
        </w:rPr>
      </w:pPr>
      <w:r w:rsidRPr="008D58CF">
        <w:rPr>
          <w:sz w:val="22"/>
          <w:szCs w:val="22"/>
        </w:rPr>
        <w:t>Т</w:t>
      </w:r>
      <w:r w:rsidR="00E80F36" w:rsidRPr="008D58CF">
        <w:rPr>
          <w:sz w:val="22"/>
          <w:szCs w:val="22"/>
        </w:rPr>
        <w:t>ранспортная тележка должна катиться на своих ходовых колёсах. Это достигается регулировочными винтами поворотной балки (рис.3)</w:t>
      </w:r>
      <w:r w:rsidRPr="008D58CF">
        <w:rPr>
          <w:sz w:val="22"/>
          <w:szCs w:val="22"/>
        </w:rPr>
        <w:t>.</w:t>
      </w:r>
    </w:p>
    <w:p w:rsidR="002655FA" w:rsidRPr="00E4534E" w:rsidRDefault="00EA54D0" w:rsidP="00D91AAE">
      <w:pPr>
        <w:ind w:firstLine="284"/>
        <w:jc w:val="both"/>
        <w:rPr>
          <w:b/>
          <w:sz w:val="22"/>
          <w:szCs w:val="22"/>
          <w:u w:val="single"/>
        </w:rPr>
      </w:pPr>
      <w:r w:rsidRPr="00E4534E">
        <w:rPr>
          <w:b/>
          <w:sz w:val="22"/>
          <w:szCs w:val="22"/>
          <w:u w:val="single"/>
        </w:rPr>
        <w:t>4.</w:t>
      </w:r>
      <w:r w:rsidR="008D58CF" w:rsidRPr="00E4534E">
        <w:rPr>
          <w:b/>
          <w:sz w:val="22"/>
          <w:szCs w:val="22"/>
          <w:u w:val="single"/>
        </w:rPr>
        <w:t>7</w:t>
      </w:r>
      <w:r w:rsidRPr="00E4534E">
        <w:rPr>
          <w:b/>
          <w:sz w:val="22"/>
          <w:szCs w:val="22"/>
          <w:u w:val="single"/>
        </w:rPr>
        <w:t>.</w:t>
      </w:r>
      <w:r w:rsidR="008D58CF" w:rsidRPr="00E4534E">
        <w:rPr>
          <w:b/>
          <w:sz w:val="22"/>
          <w:szCs w:val="22"/>
          <w:u w:val="single"/>
        </w:rPr>
        <w:t>3</w:t>
      </w:r>
      <w:r w:rsidRPr="00E4534E">
        <w:rPr>
          <w:b/>
          <w:sz w:val="22"/>
          <w:szCs w:val="22"/>
          <w:u w:val="single"/>
        </w:rPr>
        <w:t xml:space="preserve"> </w:t>
      </w:r>
      <w:r w:rsidR="00E80F36" w:rsidRPr="00E4534E">
        <w:rPr>
          <w:b/>
          <w:sz w:val="22"/>
          <w:szCs w:val="22"/>
          <w:u w:val="single"/>
        </w:rPr>
        <w:t xml:space="preserve">Для разворота культиватора в конце прохода необходимо поднять рабочее полотно на угол </w:t>
      </w:r>
      <w:r w:rsidR="005F6C9D">
        <w:rPr>
          <w:b/>
          <w:sz w:val="22"/>
          <w:szCs w:val="22"/>
          <w:u w:val="single"/>
        </w:rPr>
        <w:t>60</w:t>
      </w:r>
      <w:r w:rsidR="005F6C9D">
        <w:rPr>
          <w:rFonts w:ascii="Calibri" w:hAnsi="Calibri" w:cs="Calibri"/>
          <w:b/>
          <w:sz w:val="22"/>
          <w:szCs w:val="22"/>
          <w:u w:val="single"/>
        </w:rPr>
        <w:t>°</w:t>
      </w:r>
      <w:r w:rsidR="005F6C9D">
        <w:rPr>
          <w:b/>
          <w:sz w:val="22"/>
          <w:szCs w:val="22"/>
          <w:u w:val="single"/>
        </w:rPr>
        <w:t>…</w:t>
      </w:r>
      <w:r w:rsidR="00E80F36" w:rsidRPr="00E4534E">
        <w:rPr>
          <w:b/>
          <w:sz w:val="22"/>
          <w:szCs w:val="22"/>
          <w:u w:val="single"/>
        </w:rPr>
        <w:t>75˚ к поверхности поля (см. рис 1</w:t>
      </w:r>
      <w:r w:rsidR="005F6C9D">
        <w:rPr>
          <w:b/>
          <w:sz w:val="22"/>
          <w:szCs w:val="22"/>
          <w:u w:val="single"/>
        </w:rPr>
        <w:t>1</w:t>
      </w:r>
      <w:r w:rsidR="00E80F36" w:rsidRPr="00E4534E">
        <w:rPr>
          <w:b/>
          <w:sz w:val="22"/>
          <w:szCs w:val="22"/>
          <w:u w:val="single"/>
        </w:rPr>
        <w:t>)</w:t>
      </w:r>
      <w:r w:rsidRPr="00E4534E">
        <w:rPr>
          <w:b/>
          <w:sz w:val="22"/>
          <w:szCs w:val="22"/>
          <w:u w:val="single"/>
        </w:rPr>
        <w:t>.</w:t>
      </w:r>
    </w:p>
    <w:p w:rsidR="00E80F36" w:rsidRDefault="00C36B89" w:rsidP="00E80F36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876533" cy="2626468"/>
            <wp:effectExtent l="0" t="0" r="635" b="254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t="18584" r="14217" b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09" cy="26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42" w:rsidRPr="002543C7" w:rsidRDefault="00E80F36" w:rsidP="00E80F36">
      <w:pPr>
        <w:ind w:firstLine="284"/>
        <w:jc w:val="center"/>
        <w:rPr>
          <w:sz w:val="22"/>
          <w:szCs w:val="22"/>
        </w:rPr>
      </w:pPr>
      <w:r w:rsidRPr="002543C7">
        <w:rPr>
          <w:sz w:val="22"/>
          <w:szCs w:val="22"/>
        </w:rPr>
        <w:t>Рисунок 1</w:t>
      </w:r>
      <w:r w:rsidR="005F6C9D">
        <w:rPr>
          <w:sz w:val="22"/>
          <w:szCs w:val="22"/>
        </w:rPr>
        <w:t>1</w:t>
      </w:r>
      <w:r w:rsidRPr="002543C7">
        <w:rPr>
          <w:sz w:val="22"/>
          <w:szCs w:val="22"/>
        </w:rPr>
        <w:t xml:space="preserve"> – Положение культиватора при развороте</w:t>
      </w:r>
    </w:p>
    <w:p w:rsidR="00E80F36" w:rsidRDefault="00E80F36" w:rsidP="00CC4242">
      <w:pPr>
        <w:ind w:firstLine="284"/>
        <w:jc w:val="both"/>
        <w:rPr>
          <w:b/>
          <w:sz w:val="22"/>
          <w:szCs w:val="22"/>
          <w:u w:val="single"/>
        </w:rPr>
      </w:pPr>
    </w:p>
    <w:p w:rsidR="00272C08" w:rsidRDefault="007D5F07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8D58CF">
        <w:rPr>
          <w:sz w:val="22"/>
          <w:szCs w:val="22"/>
        </w:rPr>
        <w:t>8</w:t>
      </w:r>
      <w:r w:rsidR="00CC4242">
        <w:rPr>
          <w:sz w:val="22"/>
          <w:szCs w:val="22"/>
        </w:rPr>
        <w:t xml:space="preserve"> При работе</w:t>
      </w:r>
      <w:r w:rsidR="00272C08">
        <w:rPr>
          <w:sz w:val="22"/>
          <w:szCs w:val="22"/>
        </w:rPr>
        <w:t xml:space="preserve"> </w:t>
      </w:r>
      <w:r w:rsidR="00CC4242">
        <w:rPr>
          <w:sz w:val="22"/>
          <w:szCs w:val="22"/>
        </w:rPr>
        <w:t>н</w:t>
      </w:r>
      <w:r w:rsidR="00272C08" w:rsidRPr="00272C08">
        <w:rPr>
          <w:sz w:val="22"/>
          <w:szCs w:val="22"/>
        </w:rPr>
        <w:t xml:space="preserve">е допускайте забивание </w:t>
      </w:r>
      <w:r w:rsidR="00272C08">
        <w:rPr>
          <w:sz w:val="22"/>
          <w:szCs w:val="22"/>
        </w:rPr>
        <w:t>рабочих органов</w:t>
      </w:r>
      <w:r w:rsidR="00272C08" w:rsidRPr="00272C08">
        <w:rPr>
          <w:sz w:val="22"/>
          <w:szCs w:val="22"/>
        </w:rPr>
        <w:t xml:space="preserve"> землей и </w:t>
      </w:r>
      <w:r w:rsidR="00CC4242">
        <w:rPr>
          <w:sz w:val="22"/>
          <w:szCs w:val="22"/>
        </w:rPr>
        <w:t>растительными остатками</w:t>
      </w:r>
      <w:r w:rsidR="00272C08">
        <w:rPr>
          <w:sz w:val="22"/>
          <w:szCs w:val="22"/>
        </w:rPr>
        <w:t>.</w:t>
      </w:r>
    </w:p>
    <w:p w:rsidR="00791B2D" w:rsidRDefault="00BA5C0F" w:rsidP="00BA5C0F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>4.</w:t>
      </w:r>
      <w:r w:rsidR="008D58CF">
        <w:rPr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BA5C0F">
        <w:rPr>
          <w:sz w:val="22"/>
          <w:szCs w:val="22"/>
        </w:rPr>
        <w:t>Своевременно, не менее одного раза в смену, производите проверк</w:t>
      </w:r>
      <w:r>
        <w:rPr>
          <w:sz w:val="22"/>
          <w:szCs w:val="22"/>
        </w:rPr>
        <w:t>у затяжки резьбовых соединений</w:t>
      </w:r>
      <w:r w:rsidR="00CC4242">
        <w:rPr>
          <w:sz w:val="22"/>
          <w:szCs w:val="22"/>
        </w:rPr>
        <w:t xml:space="preserve"> и</w:t>
      </w:r>
      <w:r w:rsidRPr="00BA5C0F">
        <w:rPr>
          <w:sz w:val="22"/>
          <w:szCs w:val="22"/>
        </w:rPr>
        <w:t xml:space="preserve"> крепление рабочих</w:t>
      </w:r>
      <w:r w:rsidR="002543C7">
        <w:rPr>
          <w:sz w:val="22"/>
          <w:szCs w:val="22"/>
        </w:rPr>
        <w:t xml:space="preserve"> органов</w:t>
      </w:r>
      <w:r>
        <w:rPr>
          <w:sz w:val="22"/>
          <w:szCs w:val="22"/>
        </w:rPr>
        <w:t>.</w:t>
      </w:r>
    </w:p>
    <w:p w:rsidR="00E51067" w:rsidRDefault="00E51067">
      <w:pPr>
        <w:rPr>
          <w:b/>
          <w:sz w:val="22"/>
          <w:szCs w:val="22"/>
        </w:rPr>
      </w:pPr>
    </w:p>
    <w:p w:rsidR="00EC5D6B" w:rsidRDefault="00EC5D6B" w:rsidP="00FC1657">
      <w:pPr>
        <w:spacing w:line="360" w:lineRule="auto"/>
        <w:ind w:firstLine="284"/>
        <w:jc w:val="center"/>
        <w:rPr>
          <w:b/>
          <w:sz w:val="22"/>
          <w:szCs w:val="22"/>
        </w:rPr>
      </w:pPr>
    </w:p>
    <w:p w:rsidR="00EC5D6B" w:rsidRDefault="00EC5D6B" w:rsidP="00FC1657">
      <w:pPr>
        <w:spacing w:line="360" w:lineRule="auto"/>
        <w:ind w:firstLine="284"/>
        <w:jc w:val="center"/>
        <w:rPr>
          <w:b/>
          <w:sz w:val="22"/>
          <w:szCs w:val="22"/>
        </w:rPr>
      </w:pPr>
    </w:p>
    <w:p w:rsidR="00EC5D6B" w:rsidRDefault="00EC5D6B" w:rsidP="00FC1657">
      <w:pPr>
        <w:spacing w:line="360" w:lineRule="auto"/>
        <w:ind w:firstLine="284"/>
        <w:jc w:val="center"/>
        <w:rPr>
          <w:b/>
          <w:sz w:val="22"/>
          <w:szCs w:val="22"/>
        </w:rPr>
      </w:pPr>
    </w:p>
    <w:p w:rsidR="00FC1657" w:rsidRDefault="00FC1657" w:rsidP="00FC1657">
      <w:pPr>
        <w:spacing w:line="360" w:lineRule="auto"/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433F6E">
        <w:rPr>
          <w:b/>
          <w:sz w:val="22"/>
          <w:szCs w:val="22"/>
        </w:rPr>
        <w:t>. Меры безопасности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5.1 </w:t>
      </w:r>
      <w:r w:rsidRPr="00433F6E">
        <w:rPr>
          <w:sz w:val="22"/>
          <w:szCs w:val="22"/>
        </w:rPr>
        <w:t xml:space="preserve">К работе с </w:t>
      </w:r>
      <w:r w:rsidR="008D58CF">
        <w:rPr>
          <w:sz w:val="22"/>
          <w:szCs w:val="22"/>
        </w:rPr>
        <w:t xml:space="preserve">культиватором </w:t>
      </w:r>
      <w:r w:rsidR="008D58CF" w:rsidRPr="00433F6E">
        <w:rPr>
          <w:sz w:val="22"/>
          <w:szCs w:val="22"/>
        </w:rPr>
        <w:t>допускаются</w:t>
      </w:r>
      <w:r w:rsidRPr="00433F6E">
        <w:rPr>
          <w:sz w:val="22"/>
          <w:szCs w:val="22"/>
        </w:rPr>
        <w:t xml:space="preserve"> трактористы, изучившие требования по технике безопасности, конструкцию </w:t>
      </w:r>
      <w:r>
        <w:rPr>
          <w:sz w:val="22"/>
          <w:szCs w:val="22"/>
        </w:rPr>
        <w:t>агрегатов</w:t>
      </w:r>
      <w:r w:rsidRPr="00433F6E">
        <w:rPr>
          <w:sz w:val="22"/>
          <w:szCs w:val="22"/>
        </w:rPr>
        <w:t xml:space="preserve">, меры </w:t>
      </w:r>
      <w:r w:rsidR="008D58CF" w:rsidRPr="00433F6E">
        <w:rPr>
          <w:sz w:val="22"/>
          <w:szCs w:val="22"/>
        </w:rPr>
        <w:t>безопасности,</w:t>
      </w:r>
      <w:r w:rsidRPr="00433F6E">
        <w:rPr>
          <w:sz w:val="22"/>
          <w:szCs w:val="22"/>
        </w:rPr>
        <w:t xml:space="preserve"> соответствующие настоящему описанию и прошедшие инструктаж по технике безопасности на рабочем месте. Сборку </w:t>
      </w:r>
      <w:r>
        <w:rPr>
          <w:sz w:val="22"/>
          <w:szCs w:val="22"/>
        </w:rPr>
        <w:t>культиватора</w:t>
      </w:r>
      <w:r w:rsidRPr="00433F6E">
        <w:rPr>
          <w:sz w:val="22"/>
          <w:szCs w:val="22"/>
        </w:rPr>
        <w:t xml:space="preserve"> производить при помощи подъемных устройств и исправного инструмента. Сборочно-монтажные работы следует производить в порядке описания, а также в соответствии с правилами и нормами при работе с грузоподъемными машинами. </w:t>
      </w:r>
      <w:r w:rsidRPr="00FC1657">
        <w:rPr>
          <w:sz w:val="22"/>
          <w:szCs w:val="22"/>
        </w:rPr>
        <w:t xml:space="preserve">При погрузке (разгрузке) культиватора </w:t>
      </w:r>
      <w:proofErr w:type="spellStart"/>
      <w:r w:rsidRPr="00FC1657">
        <w:rPr>
          <w:sz w:val="22"/>
          <w:szCs w:val="22"/>
        </w:rPr>
        <w:t>строповку</w:t>
      </w:r>
      <w:proofErr w:type="spellEnd"/>
      <w:r w:rsidRPr="00FC1657">
        <w:rPr>
          <w:sz w:val="22"/>
          <w:szCs w:val="22"/>
        </w:rPr>
        <w:t xml:space="preserve"> производите за специально указанные места </w:t>
      </w:r>
      <w:proofErr w:type="spellStart"/>
      <w:r w:rsidRPr="00FC1657">
        <w:rPr>
          <w:sz w:val="22"/>
          <w:szCs w:val="22"/>
        </w:rPr>
        <w:t>строповки</w:t>
      </w:r>
      <w:proofErr w:type="spellEnd"/>
      <w:r w:rsidRPr="00FC1657">
        <w:rPr>
          <w:sz w:val="22"/>
          <w:szCs w:val="22"/>
        </w:rPr>
        <w:t>.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5.2. </w:t>
      </w:r>
      <w:r w:rsidRPr="00E51067">
        <w:rPr>
          <w:b/>
          <w:sz w:val="22"/>
          <w:szCs w:val="22"/>
        </w:rPr>
        <w:t>При работе с культиватором запрещается: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>выполнять развороты</w:t>
      </w:r>
      <w:r w:rsidR="009A6528" w:rsidRPr="00E51067">
        <w:rPr>
          <w:b/>
          <w:sz w:val="22"/>
          <w:szCs w:val="22"/>
        </w:rPr>
        <w:t xml:space="preserve"> и движение задним ходом</w:t>
      </w:r>
      <w:r w:rsidRPr="00E51067">
        <w:rPr>
          <w:b/>
          <w:sz w:val="22"/>
          <w:szCs w:val="22"/>
        </w:rPr>
        <w:t xml:space="preserve"> с заглублёнными рабочими органами;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 xml:space="preserve">производить регулировку, техническое обслуживание </w:t>
      </w:r>
      <w:r w:rsidR="009A6528" w:rsidRPr="00E51067">
        <w:rPr>
          <w:b/>
          <w:sz w:val="22"/>
          <w:szCs w:val="22"/>
        </w:rPr>
        <w:t>культиватора</w:t>
      </w:r>
      <w:r w:rsidRPr="00E51067">
        <w:rPr>
          <w:b/>
          <w:sz w:val="22"/>
          <w:szCs w:val="22"/>
        </w:rPr>
        <w:t xml:space="preserve"> </w:t>
      </w:r>
      <w:r w:rsidR="009A6528" w:rsidRPr="00E51067">
        <w:rPr>
          <w:b/>
          <w:sz w:val="22"/>
          <w:szCs w:val="22"/>
        </w:rPr>
        <w:t>при</w:t>
      </w:r>
      <w:r w:rsidRPr="00E51067">
        <w:rPr>
          <w:b/>
          <w:sz w:val="22"/>
          <w:szCs w:val="22"/>
        </w:rPr>
        <w:t xml:space="preserve"> работающем двигателе трактора;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</w:r>
      <w:r w:rsidR="009A6528" w:rsidRPr="00E51067">
        <w:rPr>
          <w:b/>
          <w:sz w:val="22"/>
          <w:szCs w:val="22"/>
        </w:rPr>
        <w:t xml:space="preserve">находиться ближе </w:t>
      </w:r>
      <w:smartTag w:uri="urn:schemas-microsoft-com:office:smarttags" w:element="metricconverter">
        <w:smartTagPr>
          <w:attr w:name="ProductID" w:val="10 метров"/>
        </w:smartTagPr>
        <w:r w:rsidR="009A6528" w:rsidRPr="00E51067">
          <w:rPr>
            <w:b/>
            <w:sz w:val="22"/>
            <w:szCs w:val="22"/>
          </w:rPr>
          <w:t>10 метров</w:t>
        </w:r>
      </w:smartTag>
      <w:r w:rsidR="009A6528" w:rsidRPr="00E51067">
        <w:rPr>
          <w:b/>
          <w:sz w:val="22"/>
          <w:szCs w:val="22"/>
        </w:rPr>
        <w:t xml:space="preserve"> от культиватора во время работы</w:t>
      </w:r>
      <w:r w:rsidRPr="00E51067">
        <w:rPr>
          <w:b/>
          <w:sz w:val="22"/>
          <w:szCs w:val="22"/>
        </w:rPr>
        <w:t>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lastRenderedPageBreak/>
        <w:t>-</w:t>
      </w:r>
      <w:r w:rsidRPr="00E51067">
        <w:rPr>
          <w:b/>
          <w:sz w:val="22"/>
          <w:szCs w:val="22"/>
        </w:rPr>
        <w:tab/>
        <w:t xml:space="preserve">превышать транспортную скорость по дорогам с твёрдым покрытием более </w:t>
      </w:r>
      <w:smartTag w:uri="urn:schemas-microsoft-com:office:smarttags" w:element="metricconverter">
        <w:smartTagPr>
          <w:attr w:name="ProductID" w:val="15 км/ч"/>
        </w:smartTagPr>
        <w:r w:rsidRPr="00E51067">
          <w:rPr>
            <w:b/>
            <w:sz w:val="22"/>
            <w:szCs w:val="22"/>
          </w:rPr>
          <w:t>15 км/ч</w:t>
        </w:r>
      </w:smartTag>
      <w:r w:rsidRPr="00E51067">
        <w:rPr>
          <w:b/>
          <w:sz w:val="22"/>
          <w:szCs w:val="22"/>
        </w:rPr>
        <w:t>, по ухабистым дорогам более 5 км/час;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>производить крутые повороты в людных местах и населенных пунктах;</w:t>
      </w:r>
    </w:p>
    <w:p w:rsidR="00372BFB" w:rsidRPr="00E51067" w:rsidRDefault="00372BFB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>нахождение посторонних лиц на культиваторе;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>транспортировать культиватор без</w:t>
      </w:r>
      <w:r w:rsidR="00E119D6" w:rsidRPr="00E51067">
        <w:rPr>
          <w:b/>
          <w:sz w:val="22"/>
          <w:szCs w:val="22"/>
        </w:rPr>
        <w:t xml:space="preserve"> </w:t>
      </w:r>
      <w:r w:rsidR="00E51067">
        <w:rPr>
          <w:b/>
          <w:sz w:val="22"/>
          <w:szCs w:val="22"/>
        </w:rPr>
        <w:t>установленного светосигнального оборудования</w:t>
      </w:r>
      <w:r w:rsidRPr="00E51067">
        <w:rPr>
          <w:b/>
          <w:sz w:val="22"/>
          <w:szCs w:val="22"/>
        </w:rPr>
        <w:t>;</w:t>
      </w:r>
    </w:p>
    <w:p w:rsidR="00372BFB" w:rsidRDefault="00372BFB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="00F61E42">
        <w:rPr>
          <w:sz w:val="22"/>
          <w:szCs w:val="22"/>
        </w:rPr>
        <w:t>3</w:t>
      </w:r>
      <w:r>
        <w:rPr>
          <w:sz w:val="22"/>
          <w:szCs w:val="22"/>
        </w:rPr>
        <w:t xml:space="preserve"> При работе с культиватором, а также проведении регулировки, технического обслуживания и ремонта, соблюдайте правила пожарной безопасности.</w:t>
      </w:r>
    </w:p>
    <w:p w:rsidR="00FC1657" w:rsidRPr="00C46A59" w:rsidRDefault="00F61E42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5.4</w:t>
      </w:r>
      <w:r w:rsidR="00FC1657">
        <w:rPr>
          <w:sz w:val="22"/>
          <w:szCs w:val="22"/>
        </w:rPr>
        <w:t xml:space="preserve"> </w:t>
      </w:r>
      <w:r w:rsidR="00FC1657" w:rsidRPr="00C46A59">
        <w:rPr>
          <w:sz w:val="22"/>
          <w:szCs w:val="22"/>
        </w:rPr>
        <w:t xml:space="preserve">Категорически воспрещается использовать </w:t>
      </w:r>
      <w:r w:rsidR="00FC1657">
        <w:rPr>
          <w:sz w:val="22"/>
          <w:szCs w:val="22"/>
        </w:rPr>
        <w:t>культиватор</w:t>
      </w:r>
      <w:r w:rsidR="00FC1657" w:rsidRPr="00C46A59">
        <w:rPr>
          <w:sz w:val="22"/>
          <w:szCs w:val="22"/>
        </w:rPr>
        <w:t xml:space="preserve"> в целях, отличных от целей, четко указанных в данном руководстве.</w:t>
      </w:r>
    </w:p>
    <w:p w:rsidR="00FC1657" w:rsidRDefault="003B3D34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FC1657">
        <w:rPr>
          <w:sz w:val="22"/>
          <w:szCs w:val="22"/>
        </w:rPr>
        <w:t>.</w:t>
      </w:r>
      <w:r w:rsidR="00F61E42">
        <w:rPr>
          <w:sz w:val="22"/>
          <w:szCs w:val="22"/>
        </w:rPr>
        <w:t>5</w:t>
      </w:r>
      <w:r w:rsidR="00FC1657">
        <w:rPr>
          <w:sz w:val="22"/>
          <w:szCs w:val="22"/>
        </w:rPr>
        <w:t xml:space="preserve"> </w:t>
      </w:r>
      <w:r w:rsidR="00FC1657" w:rsidRPr="009E1737">
        <w:rPr>
          <w:sz w:val="22"/>
          <w:szCs w:val="22"/>
        </w:rPr>
        <w:t>Соблюдайте предусмотренные правила транспортировки и правила дорожного движения</w:t>
      </w:r>
      <w:r w:rsidR="00FC1657" w:rsidRPr="00433F6E">
        <w:rPr>
          <w:sz w:val="22"/>
          <w:szCs w:val="22"/>
        </w:rPr>
        <w:t>.</w:t>
      </w:r>
    </w:p>
    <w:p w:rsidR="00C9767D" w:rsidRDefault="00C9767D" w:rsidP="00FC1657">
      <w:pPr>
        <w:ind w:firstLine="284"/>
        <w:jc w:val="both"/>
        <w:rPr>
          <w:b/>
          <w:sz w:val="22"/>
          <w:szCs w:val="22"/>
        </w:rPr>
      </w:pPr>
      <w:r w:rsidRPr="00C47267">
        <w:rPr>
          <w:b/>
          <w:sz w:val="22"/>
          <w:szCs w:val="22"/>
        </w:rPr>
        <w:t>5.6</w:t>
      </w:r>
      <w:r>
        <w:rPr>
          <w:sz w:val="22"/>
          <w:szCs w:val="22"/>
        </w:rPr>
        <w:t xml:space="preserve"> </w:t>
      </w:r>
      <w:r w:rsidRPr="00C9767D">
        <w:rPr>
          <w:b/>
          <w:sz w:val="22"/>
          <w:szCs w:val="22"/>
        </w:rPr>
        <w:t>В</w:t>
      </w:r>
      <w:r>
        <w:rPr>
          <w:b/>
          <w:sz w:val="22"/>
          <w:szCs w:val="22"/>
        </w:rPr>
        <w:t>НИМАНИЕ</w:t>
      </w:r>
      <w:r w:rsidRPr="00C9767D">
        <w:rPr>
          <w:b/>
          <w:sz w:val="22"/>
          <w:szCs w:val="22"/>
        </w:rPr>
        <w:t>!!!</w:t>
      </w:r>
      <w:r>
        <w:rPr>
          <w:sz w:val="22"/>
          <w:szCs w:val="22"/>
        </w:rPr>
        <w:t xml:space="preserve"> </w:t>
      </w:r>
      <w:r w:rsidR="00C47267" w:rsidRPr="00C47267">
        <w:rPr>
          <w:b/>
          <w:sz w:val="22"/>
          <w:szCs w:val="22"/>
        </w:rPr>
        <w:t>Для предотвращения опрокидывания культиватора КПМ-6 в отцепленном положении, устано</w:t>
      </w:r>
      <w:r w:rsidR="00C47267">
        <w:rPr>
          <w:b/>
          <w:sz w:val="22"/>
          <w:szCs w:val="22"/>
        </w:rPr>
        <w:t>вить поворотные</w:t>
      </w:r>
      <w:r w:rsidR="00C47267" w:rsidRPr="00C47267">
        <w:rPr>
          <w:b/>
          <w:sz w:val="22"/>
          <w:szCs w:val="22"/>
        </w:rPr>
        <w:t xml:space="preserve"> задние опоры:</w:t>
      </w:r>
    </w:p>
    <w:p w:rsidR="00C47267" w:rsidRDefault="00C47267" w:rsidP="00C47267">
      <w:pPr>
        <w:ind w:firstLine="284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429000" cy="28284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Внимание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2" r="20553" b="3265"/>
                    <a:stretch/>
                  </pic:blipFill>
                  <pic:spPr bwMode="auto">
                    <a:xfrm>
                      <a:off x="0" y="0"/>
                      <a:ext cx="3427602" cy="282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67" w:rsidRPr="00C47267" w:rsidRDefault="00C47267" w:rsidP="00FC1657">
      <w:pPr>
        <w:ind w:firstLine="284"/>
        <w:jc w:val="both"/>
        <w:rPr>
          <w:sz w:val="22"/>
          <w:szCs w:val="22"/>
        </w:rPr>
      </w:pPr>
    </w:p>
    <w:p w:rsidR="00E51067" w:rsidRDefault="00E51067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3B3D34" w:rsidRDefault="003B3D34" w:rsidP="003B3D34">
      <w:pPr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6</w:t>
      </w:r>
      <w:r w:rsidRPr="00433F6E">
        <w:rPr>
          <w:b/>
          <w:sz w:val="22"/>
          <w:szCs w:val="22"/>
        </w:rPr>
        <w:t>. Техническое обслуживание.</w:t>
      </w:r>
    </w:p>
    <w:p w:rsidR="003B3D34" w:rsidRPr="009E1737" w:rsidRDefault="003B3D34" w:rsidP="003B3D34">
      <w:pPr>
        <w:ind w:firstLine="339"/>
        <w:jc w:val="both"/>
        <w:rPr>
          <w:b/>
          <w:sz w:val="22"/>
          <w:szCs w:val="22"/>
        </w:rPr>
      </w:pPr>
      <w:r w:rsidRPr="009E1737">
        <w:rPr>
          <w:sz w:val="22"/>
          <w:szCs w:val="22"/>
        </w:rPr>
        <w:t xml:space="preserve">Бесперебойная эксплуатация </w:t>
      </w:r>
      <w:r>
        <w:rPr>
          <w:sz w:val="22"/>
          <w:szCs w:val="22"/>
        </w:rPr>
        <w:t>культиватора</w:t>
      </w:r>
      <w:r w:rsidRPr="009E1737">
        <w:rPr>
          <w:sz w:val="22"/>
          <w:szCs w:val="22"/>
        </w:rPr>
        <w:t xml:space="preserve"> зависит от своевременного проведения технического обслуживания. </w:t>
      </w:r>
      <w:r w:rsidRPr="009E1737">
        <w:rPr>
          <w:b/>
          <w:sz w:val="22"/>
          <w:szCs w:val="22"/>
        </w:rPr>
        <w:t xml:space="preserve">Эксплуатация </w:t>
      </w:r>
      <w:r>
        <w:rPr>
          <w:b/>
          <w:sz w:val="22"/>
          <w:szCs w:val="22"/>
        </w:rPr>
        <w:t>культиватора</w:t>
      </w:r>
      <w:r w:rsidRPr="009E1737">
        <w:rPr>
          <w:b/>
          <w:sz w:val="22"/>
          <w:szCs w:val="22"/>
        </w:rPr>
        <w:t xml:space="preserve"> без проведения работ по техническому обслуживанию запрещена.</w:t>
      </w:r>
    </w:p>
    <w:p w:rsidR="008D58CF" w:rsidRDefault="003B3D34" w:rsidP="003B3D34">
      <w:pPr>
        <w:ind w:firstLine="339"/>
        <w:jc w:val="both"/>
        <w:rPr>
          <w:sz w:val="22"/>
          <w:szCs w:val="22"/>
        </w:rPr>
      </w:pPr>
      <w:r w:rsidRPr="009E1737">
        <w:rPr>
          <w:sz w:val="22"/>
          <w:szCs w:val="22"/>
        </w:rPr>
        <w:t>Выполняется ежесменное техническое обслуживание (ЕТО) – через 8-10 часов работы (продолжительность обслуживания 0,2</w:t>
      </w:r>
      <w:r w:rsidR="00132B81">
        <w:rPr>
          <w:sz w:val="22"/>
          <w:szCs w:val="22"/>
        </w:rPr>
        <w:t xml:space="preserve"> </w:t>
      </w:r>
      <w:r w:rsidRPr="009E1737">
        <w:rPr>
          <w:sz w:val="22"/>
          <w:szCs w:val="22"/>
        </w:rPr>
        <w:t xml:space="preserve">ч). </w:t>
      </w:r>
    </w:p>
    <w:p w:rsidR="00C667CF" w:rsidRPr="002E08D1" w:rsidRDefault="003B3D34" w:rsidP="003B3D34">
      <w:pPr>
        <w:ind w:firstLine="339"/>
        <w:jc w:val="both"/>
        <w:rPr>
          <w:b/>
        </w:rPr>
      </w:pPr>
      <w:r w:rsidRPr="002E08D1">
        <w:rPr>
          <w:b/>
        </w:rPr>
        <w:t xml:space="preserve">Таблица 2 </w:t>
      </w:r>
      <w:r w:rsidR="002543C7">
        <w:rPr>
          <w:b/>
        </w:rPr>
        <w:t xml:space="preserve">– </w:t>
      </w:r>
      <w:r w:rsidRPr="002E08D1">
        <w:rPr>
          <w:b/>
        </w:rPr>
        <w:t>Работы, выполняемые при техническом обслуживании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4"/>
        <w:gridCol w:w="1844"/>
        <w:gridCol w:w="2409"/>
      </w:tblGrid>
      <w:tr w:rsidR="003B3D34" w:rsidRPr="0058481F" w:rsidTr="00403B9A">
        <w:tc>
          <w:tcPr>
            <w:tcW w:w="3226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Содержание работ и методика их проведения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Технические требования</w:t>
            </w:r>
          </w:p>
        </w:tc>
        <w:tc>
          <w:tcPr>
            <w:tcW w:w="2409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Приборы, инструменты, приспособления и материалы для работ</w:t>
            </w:r>
          </w:p>
        </w:tc>
      </w:tr>
      <w:tr w:rsidR="00403B9A" w:rsidRPr="0058481F" w:rsidTr="00403B9A">
        <w:tc>
          <w:tcPr>
            <w:tcW w:w="3226" w:type="dxa"/>
            <w:shd w:val="clear" w:color="auto" w:fill="auto"/>
          </w:tcPr>
          <w:p w:rsidR="00403B9A" w:rsidRPr="0058481F" w:rsidRDefault="00403B9A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403B9A" w:rsidRPr="0058481F" w:rsidRDefault="00403B9A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403B9A" w:rsidRPr="0058481F" w:rsidRDefault="00403B9A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</w:tr>
      <w:tr w:rsidR="003B3D34" w:rsidRPr="002E08D1" w:rsidTr="00403B9A">
        <w:tc>
          <w:tcPr>
            <w:tcW w:w="751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58481F">
              <w:rPr>
                <w:b/>
                <w:sz w:val="18"/>
                <w:szCs w:val="18"/>
              </w:rPr>
              <w:t>.1.1Ежесменное техническое обслуживание (ЕТО)</w:t>
            </w:r>
          </w:p>
        </w:tc>
      </w:tr>
      <w:tr w:rsidR="003B3D34" w:rsidRPr="002E08D1" w:rsidTr="00403B9A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  Очистить культиватор от пыли, грязи консервационной смазки и просушить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Наличие загрязнений не допускается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Ветошь, </w:t>
            </w:r>
            <w:proofErr w:type="spell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нефрас</w:t>
            </w:r>
            <w:proofErr w:type="spell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С50/170 ГОСТ 8505</w:t>
            </w:r>
          </w:p>
        </w:tc>
      </w:tr>
      <w:tr w:rsidR="003B3D34" w:rsidRPr="002E08D1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2  Проверить комплектность 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2E08D1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3 Осмотреть культиватор  на предмет обнаружения механических повреждений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Наличие повреждений не допускается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4 Проверить визуал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 xml:space="preserve">ьно износ рабочих органов 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культиватора, при большом износе замените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5 Проверить надежность крепления 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>рабочих органов и основных узлов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, при необходимости, произвести подтяжку резьбовых соединений</w:t>
            </w:r>
          </w:p>
          <w:p w:rsidR="00F61E42" w:rsidRDefault="00703E6E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6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 xml:space="preserve"> Проверить на герметичность гидросистему. Обнаруженные течи устранить</w:t>
            </w:r>
          </w:p>
          <w:p w:rsidR="00C058B7" w:rsidRPr="005D2444" w:rsidRDefault="00703E6E" w:rsidP="00323221">
            <w:pPr>
              <w:tabs>
                <w:tab w:val="right" w:pos="3044"/>
              </w:tabs>
              <w:spacing w:before="10"/>
              <w:ind w:right="-109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5D2444">
              <w:rPr>
                <w:b/>
                <w:bCs/>
                <w:color w:val="000000"/>
                <w:spacing w:val="-7"/>
                <w:sz w:val="18"/>
                <w:szCs w:val="18"/>
              </w:rPr>
              <w:t>7</w:t>
            </w:r>
            <w:r w:rsidR="00F61E42" w:rsidRPr="005D2444">
              <w:rPr>
                <w:b/>
                <w:bCs/>
                <w:color w:val="000000"/>
                <w:spacing w:val="-7"/>
                <w:sz w:val="18"/>
                <w:szCs w:val="18"/>
              </w:rPr>
              <w:t xml:space="preserve"> Проверить вращение катков</w:t>
            </w:r>
            <w:r w:rsidR="00323221" w:rsidRPr="005D2444">
              <w:rPr>
                <w:b/>
                <w:bCs/>
                <w:color w:val="000000"/>
                <w:spacing w:val="-7"/>
                <w:sz w:val="18"/>
                <w:szCs w:val="18"/>
              </w:rPr>
              <w:t>. Смазать подш</w:t>
            </w:r>
            <w:r w:rsidR="00C058B7" w:rsidRPr="005D2444">
              <w:rPr>
                <w:b/>
                <w:bCs/>
                <w:color w:val="000000"/>
                <w:spacing w:val="-7"/>
                <w:sz w:val="18"/>
                <w:szCs w:val="18"/>
              </w:rPr>
              <w:t>ипниковые узлы.</w:t>
            </w:r>
          </w:p>
          <w:p w:rsidR="00C058B7" w:rsidRDefault="00C058B7" w:rsidP="00323221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A33338" w:rsidRDefault="00703E6E" w:rsidP="00A33338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8</w:t>
            </w:r>
            <w:r w:rsidR="00C058B7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="00A33338">
              <w:rPr>
                <w:bCs/>
                <w:color w:val="000000"/>
                <w:spacing w:val="-7"/>
                <w:sz w:val="18"/>
                <w:szCs w:val="18"/>
              </w:rPr>
              <w:t>Проверить давление в шинах колёс:</w:t>
            </w:r>
          </w:p>
          <w:p w:rsidR="00A33338" w:rsidRDefault="00A33338" w:rsidP="00A33338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- ходовых (13.0/55-16)</w:t>
            </w:r>
          </w:p>
          <w:p w:rsidR="00F61E42" w:rsidRPr="0058481F" w:rsidRDefault="00A33338" w:rsidP="00A33338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- копирующих (20.5х8,0-10 10</w:t>
            </w:r>
            <w:r>
              <w:rPr>
                <w:bCs/>
                <w:color w:val="000000"/>
                <w:spacing w:val="-7"/>
                <w:sz w:val="18"/>
                <w:szCs w:val="18"/>
                <w:lang w:val="en-US"/>
              </w:rPr>
              <w:t>PR)</w:t>
            </w:r>
            <w:r w:rsidR="00C058B7">
              <w:rPr>
                <w:bCs/>
                <w:color w:val="000000"/>
                <w:spacing w:val="-7"/>
                <w:sz w:val="18"/>
                <w:szCs w:val="18"/>
              </w:rPr>
              <w:tab/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Резьбовые соединения должны быть затянуты 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proofErr w:type="spellStart"/>
            <w:r>
              <w:rPr>
                <w:bCs/>
                <w:color w:val="000000"/>
                <w:spacing w:val="-7"/>
                <w:sz w:val="18"/>
                <w:szCs w:val="18"/>
              </w:rPr>
              <w:t>Подтекание</w:t>
            </w:r>
            <w:proofErr w:type="spellEnd"/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масла не допускается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Вращение должно быть плавным, без заеданий</w:t>
            </w:r>
          </w:p>
          <w:p w:rsidR="00A33338" w:rsidRDefault="00A33338" w:rsidP="00A33338">
            <w:pPr>
              <w:tabs>
                <w:tab w:val="left" w:pos="5376"/>
              </w:tabs>
              <w:spacing w:before="10"/>
              <w:ind w:right="-107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Максимальное давление </w:t>
            </w:r>
          </w:p>
          <w:p w:rsidR="00A33338" w:rsidRDefault="00A33338" w:rsidP="00A33338">
            <w:pPr>
              <w:tabs>
                <w:tab w:val="left" w:pos="5376"/>
              </w:tabs>
              <w:spacing w:before="10"/>
              <w:ind w:right="-107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0,35 МПа</w:t>
            </w:r>
          </w:p>
          <w:p w:rsidR="00C058B7" w:rsidRPr="0058481F" w:rsidRDefault="00A33338" w:rsidP="00A33338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  <w:lang w:val="en-US"/>
              </w:rPr>
              <w:t>0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,55 МПа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  <w:p w:rsidR="00F61E42" w:rsidRDefault="00F61E42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C058B7" w:rsidRPr="0058481F" w:rsidRDefault="00C058B7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Манометр шинный</w:t>
            </w:r>
          </w:p>
        </w:tc>
      </w:tr>
      <w:tr w:rsidR="003B3D34" w:rsidRPr="0058481F" w:rsidTr="00403B9A">
        <w:tc>
          <w:tcPr>
            <w:tcW w:w="751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.1.2 Техническое обслуживание при кратковременном хранении</w:t>
            </w: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 Выполнить в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>се работы перечисленные в п. 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.1.1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2 Доставить культиватор на закрепленное место хранения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color w:val="000000"/>
                <w:spacing w:val="-1"/>
                <w:sz w:val="18"/>
                <w:szCs w:val="18"/>
              </w:rPr>
              <w:t>3 Смазать антикоррозийной смазкой резьбовые части,</w:t>
            </w:r>
            <w:r w:rsidR="00C058B7"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r w:rsidRPr="0058481F">
              <w:rPr>
                <w:color w:val="000000"/>
                <w:spacing w:val="-1"/>
                <w:sz w:val="18"/>
                <w:szCs w:val="18"/>
              </w:rPr>
              <w:t xml:space="preserve">поверхности </w:t>
            </w:r>
            <w:r w:rsidR="00F61E42">
              <w:rPr>
                <w:color w:val="000000"/>
                <w:spacing w:val="-1"/>
                <w:sz w:val="18"/>
                <w:szCs w:val="18"/>
              </w:rPr>
              <w:t>рабочих органов</w:t>
            </w:r>
            <w:r w:rsidR="00323221">
              <w:rPr>
                <w:color w:val="000000"/>
                <w:spacing w:val="-1"/>
                <w:sz w:val="18"/>
                <w:szCs w:val="18"/>
              </w:rPr>
              <w:t>, штоки гидроцилиндров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color w:val="000000"/>
                <w:spacing w:val="-1"/>
                <w:sz w:val="18"/>
                <w:szCs w:val="18"/>
              </w:rPr>
              <w:t>Смазка ПВК ГОСТ 19537 или солидол С ГОСТ 4366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,</w:t>
            </w:r>
          </w:p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ветошь обтирочная</w:t>
            </w:r>
          </w:p>
        </w:tc>
      </w:tr>
      <w:tr w:rsidR="003B3D34" w:rsidRPr="0058481F" w:rsidTr="00403B9A">
        <w:tc>
          <w:tcPr>
            <w:tcW w:w="751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 Техническое обслуживание при длительном хранении</w:t>
            </w:r>
          </w:p>
          <w:p w:rsidR="003B3D34" w:rsidRPr="0058481F" w:rsidRDefault="00C058B7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="003B3D34"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.1.3.1 При подготовке к хранению</w:t>
            </w: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 Выполнить</w:t>
            </w:r>
            <w:r w:rsidR="00C058B7">
              <w:rPr>
                <w:bCs/>
                <w:color w:val="000000"/>
                <w:spacing w:val="-7"/>
                <w:sz w:val="18"/>
                <w:szCs w:val="18"/>
              </w:rPr>
              <w:t xml:space="preserve"> все работы перечисленные в п. 6.1.1, 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.1.2 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2 </w:t>
            </w:r>
            <w:r w:rsidRPr="0058481F">
              <w:rPr>
                <w:color w:val="000000"/>
                <w:spacing w:val="-1"/>
                <w:sz w:val="18"/>
                <w:szCs w:val="18"/>
              </w:rPr>
              <w:t>Восстановить поврежденную окраску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03B9A" w:rsidRPr="0058481F" w:rsidTr="00403B9A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3B3D34" w:rsidRDefault="003B3D34" w:rsidP="00BA5C0F">
      <w:pPr>
        <w:pStyle w:val="a8"/>
        <w:ind w:firstLine="284"/>
        <w:rPr>
          <w:sz w:val="22"/>
          <w:szCs w:val="22"/>
        </w:rPr>
      </w:pPr>
    </w:p>
    <w:p w:rsidR="00403B9A" w:rsidRDefault="00403B9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403B9A" w:rsidRDefault="00403B9A" w:rsidP="00BA5C0F">
      <w:pPr>
        <w:pStyle w:val="a8"/>
        <w:ind w:firstLine="284"/>
        <w:rPr>
          <w:sz w:val="22"/>
          <w:szCs w:val="22"/>
        </w:rPr>
      </w:pPr>
    </w:p>
    <w:p w:rsidR="00403B9A" w:rsidRDefault="00403B9A" w:rsidP="00BA5C0F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>Продолжение таблицы2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844"/>
        <w:gridCol w:w="2409"/>
      </w:tblGrid>
      <w:tr w:rsidR="00403B9A" w:rsidRPr="0058481F" w:rsidTr="00403B9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03B9A" w:rsidRPr="00403B9A" w:rsidRDefault="00403B9A" w:rsidP="00403B9A">
            <w:pPr>
              <w:tabs>
                <w:tab w:val="left" w:pos="5376"/>
              </w:tabs>
              <w:spacing w:before="10"/>
              <w:ind w:right="-109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403B9A">
              <w:rPr>
                <w:b/>
                <w:bCs/>
                <w:color w:val="000000"/>
                <w:spacing w:val="-7"/>
                <w:sz w:val="18"/>
                <w:szCs w:val="18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03B9A" w:rsidRPr="00403B9A" w:rsidRDefault="00403B9A" w:rsidP="00403B9A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403B9A">
              <w:rPr>
                <w:b/>
                <w:bCs/>
                <w:color w:val="000000"/>
                <w:spacing w:val="-7"/>
                <w:sz w:val="18"/>
                <w:szCs w:val="1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03B9A" w:rsidRPr="00403B9A" w:rsidRDefault="00403B9A" w:rsidP="00403B9A">
            <w:pPr>
              <w:tabs>
                <w:tab w:val="num" w:pos="385"/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403B9A">
              <w:rPr>
                <w:b/>
                <w:bCs/>
                <w:color w:val="000000"/>
                <w:spacing w:val="-7"/>
                <w:sz w:val="18"/>
                <w:szCs w:val="18"/>
              </w:rPr>
              <w:t>3</w:t>
            </w:r>
          </w:p>
        </w:tc>
      </w:tr>
      <w:tr w:rsidR="00403B9A" w:rsidRPr="0058481F" w:rsidTr="00BA1042">
        <w:tc>
          <w:tcPr>
            <w:tcW w:w="3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3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Снять с 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культиватора рукава высокого давления, очистить от пыли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грязи, масла, просушить. Рукава покрыть пудрой алюминиевой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 поместить на место хранения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Рабочая жидкость из рукавов должна быть слита , влага, пыль не должна попадать внутрь.</w:t>
            </w: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num" w:pos="385"/>
                <w:tab w:val="left" w:pos="5376"/>
              </w:tabs>
              <w:spacing w:before="10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Уайт-спирит ГОСТ3134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пленка полиэтиленовая ГОСТ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10354,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пудра алюминиевая, ГОСТ 5494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ветошь,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инструмент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прилагаемый к трактору.</w:t>
            </w:r>
          </w:p>
        </w:tc>
      </w:tr>
      <w:tr w:rsidR="00403B9A" w:rsidRPr="0058481F" w:rsidTr="00BA1042">
        <w:tc>
          <w:tcPr>
            <w:tcW w:w="3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4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Демонтировать колеса. Шины с камерами в сборе с ободьями очистить от пыли, грязи, масла, просушить, покрыть алюминиевой пудрой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 снизить давление.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C058B7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Давление в шинах  должно быть снижено на 70% от нормального</w:t>
            </w: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Default="00403B9A" w:rsidP="00BA1042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Инструмент,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прилагае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мый к трактору, манометр шинный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, алюминиевая пудра.</w:t>
            </w:r>
          </w:p>
        </w:tc>
      </w:tr>
      <w:tr w:rsidR="00403B9A" w:rsidRPr="0058481F" w:rsidTr="00BA1042">
        <w:tc>
          <w:tcPr>
            <w:tcW w:w="3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Default="00403B9A" w:rsidP="00BA1042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5 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Снять с 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культиватора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 гидроцилиндр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ы, очистить от загрязнений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, выдвинуть шток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и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, выступающие части смазать, отверстия закрыть заглушками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3B53F0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Рабочая жидкость должна быть слита, влага, пыль не должн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ы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 попадать внутрь.</w:t>
            </w: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3B53F0" w:rsidRDefault="00403B9A" w:rsidP="00BA1042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Уайт-спирит Г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ОСТ-3134-78,солидол ГОСТ 4366, ГОСТ-1033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.</w:t>
            </w:r>
          </w:p>
        </w:tc>
      </w:tr>
      <w:tr w:rsidR="00403B9A" w:rsidRPr="0058481F" w:rsidTr="00BA1042"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.1.3.2 В период хранения</w:t>
            </w:r>
          </w:p>
        </w:tc>
      </w:tr>
      <w:tr w:rsidR="00403B9A" w:rsidRPr="0058481F" w:rsidTr="00BA1042">
        <w:tc>
          <w:tcPr>
            <w:tcW w:w="3260" w:type="dxa"/>
            <w:tcBorders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left="114" w:hanging="114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1 Проверить правильность установки культиватора</w:t>
            </w:r>
          </w:p>
        </w:tc>
        <w:tc>
          <w:tcPr>
            <w:tcW w:w="1844" w:type="dxa"/>
            <w:vMerge w:val="restart"/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Не допускается отсутствие защитной смазки, нарушение целостности окраски, наличие коррозии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403B9A" w:rsidRPr="0058481F" w:rsidTr="00BA1042"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108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2 Проверить комплектность </w:t>
            </w:r>
          </w:p>
        </w:tc>
        <w:tc>
          <w:tcPr>
            <w:tcW w:w="1844" w:type="dxa"/>
            <w:vMerge/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403B9A" w:rsidRPr="0058481F" w:rsidTr="00BA1042">
        <w:tc>
          <w:tcPr>
            <w:tcW w:w="3260" w:type="dxa"/>
            <w:tcBorders>
              <w:top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3 Проверить состояние антикоррозийного покрытия</w:t>
            </w:r>
          </w:p>
        </w:tc>
        <w:tc>
          <w:tcPr>
            <w:tcW w:w="1844" w:type="dxa"/>
            <w:vMerge/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403B9A" w:rsidRPr="0058481F" w:rsidTr="00BA1042"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.1.3.3 При снятии с хранения</w:t>
            </w:r>
          </w:p>
        </w:tc>
      </w:tr>
      <w:tr w:rsidR="00403B9A" w:rsidRPr="0058481F" w:rsidTr="00BA1042"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3B9A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1 Удалить консервационную смазку</w:t>
            </w:r>
          </w:p>
          <w:p w:rsidR="00403B9A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</w:p>
          <w:p w:rsidR="00403B9A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</w:p>
          <w:p w:rsidR="00403B9A" w:rsidRPr="0058481F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>
              <w:rPr>
                <w:bCs/>
                <w:color w:val="000000"/>
                <w:spacing w:val="-4"/>
                <w:sz w:val="18"/>
                <w:szCs w:val="18"/>
              </w:rPr>
              <w:t>2  Произвести сборку и настройку культиватора согласно п.4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1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СМС «</w:t>
            </w:r>
            <w:proofErr w:type="spellStart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Лобомид</w:t>
            </w:r>
            <w:proofErr w:type="spellEnd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 203»</w:t>
            </w:r>
          </w:p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ТУ 38-10738-80,</w:t>
            </w:r>
          </w:p>
          <w:p w:rsidR="00403B9A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ветошь обтирочная</w:t>
            </w:r>
          </w:p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Инструмент,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прилагаемый к трактору</w:t>
            </w:r>
          </w:p>
        </w:tc>
      </w:tr>
    </w:tbl>
    <w:p w:rsidR="00403B9A" w:rsidRDefault="00403B9A" w:rsidP="00BA5C0F">
      <w:pPr>
        <w:pStyle w:val="a8"/>
        <w:ind w:firstLine="284"/>
        <w:rPr>
          <w:sz w:val="22"/>
          <w:szCs w:val="22"/>
        </w:rPr>
      </w:pPr>
    </w:p>
    <w:p w:rsidR="006C167E" w:rsidRDefault="006C167E" w:rsidP="003B3D34">
      <w:pPr>
        <w:jc w:val="center"/>
        <w:rPr>
          <w:b/>
          <w:sz w:val="22"/>
          <w:szCs w:val="22"/>
        </w:rPr>
      </w:pPr>
    </w:p>
    <w:p w:rsidR="00403B9A" w:rsidRDefault="00403B9A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3B3D34" w:rsidRDefault="003B3D34" w:rsidP="003B3D3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7</w:t>
      </w:r>
      <w:r w:rsidRPr="005C214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К</w:t>
      </w:r>
      <w:r w:rsidRPr="005C2144">
        <w:rPr>
          <w:b/>
          <w:sz w:val="22"/>
          <w:szCs w:val="22"/>
        </w:rPr>
        <w:t>омплект поставки</w:t>
      </w:r>
    </w:p>
    <w:p w:rsidR="003B3D34" w:rsidRPr="00915383" w:rsidRDefault="003B3D34" w:rsidP="003B3D34">
      <w:pPr>
        <w:jc w:val="center"/>
        <w:rPr>
          <w:b/>
          <w:sz w:val="2"/>
          <w:szCs w:val="2"/>
        </w:rPr>
      </w:pPr>
    </w:p>
    <w:p w:rsidR="003B3D34" w:rsidRDefault="003B3D34" w:rsidP="003B3D3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7.1 Культиватор </w:t>
      </w:r>
      <w:r w:rsidR="00DE4897">
        <w:rPr>
          <w:sz w:val="22"/>
          <w:szCs w:val="22"/>
        </w:rPr>
        <w:t>КПМ</w:t>
      </w:r>
      <w:r w:rsidR="0098403E">
        <w:rPr>
          <w:sz w:val="22"/>
          <w:szCs w:val="22"/>
        </w:rPr>
        <w:t xml:space="preserve"> </w:t>
      </w:r>
      <w:r>
        <w:rPr>
          <w:sz w:val="22"/>
          <w:szCs w:val="22"/>
        </w:rPr>
        <w:t>долж</w:t>
      </w:r>
      <w:r w:rsidR="00323221">
        <w:rPr>
          <w:sz w:val="22"/>
          <w:szCs w:val="22"/>
        </w:rPr>
        <w:t>ен</w:t>
      </w:r>
      <w:r>
        <w:rPr>
          <w:sz w:val="22"/>
          <w:szCs w:val="22"/>
        </w:rPr>
        <w:t xml:space="preserve"> поставляться потребителю в комплекте согласно таблице 3.</w:t>
      </w:r>
    </w:p>
    <w:p w:rsidR="003B3D34" w:rsidRPr="005C2144" w:rsidRDefault="003B3D34" w:rsidP="003B3D34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Таблица 3 – Комплект поставки культиватора потребителю</w:t>
      </w:r>
    </w:p>
    <w:tbl>
      <w:tblPr>
        <w:tblW w:w="79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410"/>
        <w:gridCol w:w="34"/>
        <w:gridCol w:w="816"/>
        <w:gridCol w:w="34"/>
        <w:gridCol w:w="1418"/>
        <w:gridCol w:w="1276"/>
      </w:tblGrid>
      <w:tr w:rsidR="003B3D34" w:rsidRPr="0012009E" w:rsidTr="00AA2377">
        <w:trPr>
          <w:trHeight w:val="658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Наименование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Кол - во</w:t>
            </w:r>
          </w:p>
        </w:tc>
        <w:tc>
          <w:tcPr>
            <w:tcW w:w="1452" w:type="dxa"/>
            <w:gridSpan w:val="2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 упаковочного места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proofErr w:type="spellStart"/>
            <w:r w:rsidRPr="00323221">
              <w:rPr>
                <w:b/>
              </w:rPr>
              <w:t>Примеча</w:t>
            </w:r>
            <w:r w:rsidR="008630E0">
              <w:rPr>
                <w:b/>
              </w:rPr>
              <w:t>-</w:t>
            </w:r>
            <w:r w:rsidRPr="00323221">
              <w:rPr>
                <w:b/>
              </w:rPr>
              <w:t>ние</w:t>
            </w:r>
            <w:proofErr w:type="spellEnd"/>
          </w:p>
        </w:tc>
      </w:tr>
      <w:tr w:rsidR="00E51067" w:rsidRPr="0012009E" w:rsidTr="00AA2377">
        <w:trPr>
          <w:trHeight w:val="210"/>
        </w:trPr>
        <w:tc>
          <w:tcPr>
            <w:tcW w:w="1951" w:type="dxa"/>
            <w:tcBorders>
              <w:bottom w:val="nil"/>
            </w:tcBorders>
            <w:shd w:val="clear" w:color="auto" w:fill="auto"/>
          </w:tcPr>
          <w:p w:rsidR="00E51067" w:rsidRPr="00AE242B" w:rsidRDefault="00E51067" w:rsidP="00E51067">
            <w:pPr>
              <w:jc w:val="center"/>
            </w:pP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</w:tcPr>
          <w:p w:rsidR="00E51067" w:rsidRPr="00AE242B" w:rsidRDefault="00E51067" w:rsidP="00E51067">
            <w:r>
              <w:t xml:space="preserve">Культиватор для сплошной обработки почвы 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:rsidR="00E51067" w:rsidRPr="00AE242B" w:rsidRDefault="00E51067" w:rsidP="00E51067">
            <w:pPr>
              <w:jc w:val="center"/>
            </w:pPr>
            <w:r>
              <w:t>1</w:t>
            </w:r>
          </w:p>
        </w:tc>
        <w:tc>
          <w:tcPr>
            <w:tcW w:w="1452" w:type="dxa"/>
            <w:gridSpan w:val="2"/>
            <w:vMerge w:val="restart"/>
            <w:shd w:val="clear" w:color="auto" w:fill="auto"/>
            <w:vAlign w:val="center"/>
          </w:tcPr>
          <w:p w:rsidR="00E51067" w:rsidRPr="00AE242B" w:rsidRDefault="00E51067" w:rsidP="00E51067">
            <w:pPr>
              <w:jc w:val="center"/>
            </w:pPr>
            <w:r>
              <w:t>1/2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51067" w:rsidRPr="00AE242B" w:rsidRDefault="00E51067" w:rsidP="00E51067">
            <w:pPr>
              <w:jc w:val="center"/>
            </w:pPr>
            <w:r>
              <w:t>Без упаковки</w:t>
            </w:r>
          </w:p>
        </w:tc>
      </w:tr>
      <w:tr w:rsidR="00E51067" w:rsidRPr="0012009E" w:rsidTr="00AA2377">
        <w:trPr>
          <w:trHeight w:val="210"/>
        </w:trPr>
        <w:tc>
          <w:tcPr>
            <w:tcW w:w="1951" w:type="dxa"/>
            <w:tcBorders>
              <w:top w:val="nil"/>
            </w:tcBorders>
            <w:shd w:val="clear" w:color="auto" w:fill="auto"/>
          </w:tcPr>
          <w:p w:rsidR="00E51067" w:rsidRDefault="00E51067" w:rsidP="00E51067">
            <w:pPr>
              <w:jc w:val="center"/>
            </w:pPr>
            <w:r>
              <w:t>КПМ-6Е 00.000</w:t>
            </w:r>
          </w:p>
          <w:p w:rsidR="00E51067" w:rsidRDefault="00E51067" w:rsidP="000F169C">
            <w:pPr>
              <w:jc w:val="center"/>
            </w:pPr>
            <w:r>
              <w:t>КПМ-8Е 00.000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:rsidR="00E51067" w:rsidRDefault="00E51067" w:rsidP="00E51067">
            <w:r>
              <w:t>КПМ-6Е</w:t>
            </w:r>
          </w:p>
          <w:p w:rsidR="00E51067" w:rsidRDefault="00E51067" w:rsidP="000F169C">
            <w:r>
              <w:t>КПМ-8Е</w:t>
            </w: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E51067" w:rsidRDefault="00E51067" w:rsidP="00C316D4">
            <w:pPr>
              <w:jc w:val="center"/>
            </w:pPr>
          </w:p>
        </w:tc>
        <w:tc>
          <w:tcPr>
            <w:tcW w:w="1452" w:type="dxa"/>
            <w:gridSpan w:val="2"/>
            <w:vMerge/>
            <w:shd w:val="clear" w:color="auto" w:fill="auto"/>
          </w:tcPr>
          <w:p w:rsidR="00E51067" w:rsidRDefault="00E51067" w:rsidP="00C316D4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E51067" w:rsidRDefault="00E51067" w:rsidP="00C316D4">
            <w:pPr>
              <w:jc w:val="center"/>
            </w:pPr>
          </w:p>
        </w:tc>
      </w:tr>
      <w:tr w:rsidR="003B3D34" w:rsidRPr="00B351E6" w:rsidTr="00AA2377">
        <w:trPr>
          <w:trHeight w:val="210"/>
        </w:trPr>
        <w:tc>
          <w:tcPr>
            <w:tcW w:w="1951" w:type="dxa"/>
            <w:shd w:val="clear" w:color="auto" w:fill="auto"/>
          </w:tcPr>
          <w:p w:rsidR="003B3D34" w:rsidRPr="00E51067" w:rsidRDefault="00E51067" w:rsidP="000F169C">
            <w:pPr>
              <w:ind w:right="-108"/>
              <w:jc w:val="both"/>
              <w:rPr>
                <w:sz w:val="18"/>
                <w:szCs w:val="18"/>
              </w:rPr>
            </w:pPr>
            <w:r w:rsidRPr="00E51067">
              <w:rPr>
                <w:sz w:val="18"/>
                <w:szCs w:val="18"/>
              </w:rPr>
              <w:t>КПМ-6Е-</w:t>
            </w:r>
            <w:r w:rsidR="000F169C">
              <w:rPr>
                <w:sz w:val="18"/>
                <w:szCs w:val="18"/>
              </w:rPr>
              <w:t>8</w:t>
            </w:r>
            <w:r w:rsidRPr="00E51067">
              <w:rPr>
                <w:sz w:val="18"/>
                <w:szCs w:val="18"/>
              </w:rPr>
              <w:t>Е 00.000 РЭ</w:t>
            </w:r>
          </w:p>
        </w:tc>
        <w:tc>
          <w:tcPr>
            <w:tcW w:w="2410" w:type="dxa"/>
            <w:shd w:val="clear" w:color="auto" w:fill="auto"/>
          </w:tcPr>
          <w:p w:rsidR="003B3D34" w:rsidRPr="0012009E" w:rsidRDefault="003B3D34" w:rsidP="00C316D4">
            <w:pPr>
              <w:rPr>
                <w:u w:val="single"/>
              </w:rPr>
            </w:pPr>
            <w:r w:rsidRPr="0012009E">
              <w:rPr>
                <w:u w:val="single"/>
              </w:rPr>
              <w:t>Документация</w:t>
            </w:r>
          </w:p>
          <w:p w:rsidR="003B3D34" w:rsidRPr="00B351E6" w:rsidRDefault="003B3D34" w:rsidP="00C316D4">
            <w:r>
              <w:t>Руководство по эксплуатации (с гарантийным талоном)</w:t>
            </w:r>
            <w:r w:rsidR="00AA2377">
              <w:t>*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3D34" w:rsidRDefault="003B3D34" w:rsidP="00C316D4">
            <w:pPr>
              <w:jc w:val="center"/>
            </w:pPr>
            <w:r>
              <w:t>1</w:t>
            </w:r>
          </w:p>
        </w:tc>
        <w:tc>
          <w:tcPr>
            <w:tcW w:w="1452" w:type="dxa"/>
            <w:gridSpan w:val="2"/>
            <w:shd w:val="clear" w:color="auto" w:fill="auto"/>
          </w:tcPr>
          <w:p w:rsidR="003B3D34" w:rsidRDefault="00AA2377" w:rsidP="00C316D4">
            <w:pPr>
              <w:jc w:val="center"/>
            </w:pPr>
            <w:r w:rsidRPr="00515C1F">
              <w:rPr>
                <w:sz w:val="18"/>
                <w:szCs w:val="18"/>
              </w:rPr>
              <w:t>См. примечание</w:t>
            </w:r>
          </w:p>
        </w:tc>
        <w:tc>
          <w:tcPr>
            <w:tcW w:w="1276" w:type="dxa"/>
            <w:shd w:val="clear" w:color="auto" w:fill="auto"/>
          </w:tcPr>
          <w:p w:rsidR="003B3D34" w:rsidRPr="00EC5144" w:rsidRDefault="003B3D34" w:rsidP="002543C7">
            <w:pPr>
              <w:ind w:left="-148"/>
              <w:jc w:val="center"/>
              <w:rPr>
                <w:sz w:val="18"/>
                <w:szCs w:val="18"/>
              </w:rPr>
            </w:pPr>
            <w:r w:rsidRPr="00EC5144">
              <w:rPr>
                <w:sz w:val="18"/>
                <w:szCs w:val="18"/>
              </w:rPr>
              <w:t xml:space="preserve">Упакован в пакет из </w:t>
            </w:r>
            <w:proofErr w:type="spellStart"/>
            <w:r w:rsidRPr="00EC5144">
              <w:rPr>
                <w:sz w:val="18"/>
                <w:szCs w:val="18"/>
              </w:rPr>
              <w:t>полиэтиле</w:t>
            </w:r>
            <w:proofErr w:type="spellEnd"/>
            <w:r w:rsidR="00323221" w:rsidRPr="00EC5144">
              <w:rPr>
                <w:sz w:val="18"/>
                <w:szCs w:val="18"/>
              </w:rPr>
              <w:t>-но</w:t>
            </w:r>
            <w:r w:rsidRPr="00EC5144">
              <w:rPr>
                <w:sz w:val="18"/>
                <w:szCs w:val="18"/>
              </w:rPr>
              <w:t>вой плёнки ГОСТ 10354</w:t>
            </w:r>
          </w:p>
        </w:tc>
      </w:tr>
      <w:tr w:rsidR="00AA2377" w:rsidRPr="00515C1F" w:rsidTr="00AA2377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7939" w:type="dxa"/>
            <w:gridSpan w:val="7"/>
            <w:tcBorders>
              <w:bottom w:val="single" w:sz="4" w:space="0" w:color="auto"/>
            </w:tcBorders>
            <w:vAlign w:val="center"/>
          </w:tcPr>
          <w:p w:rsidR="00AA2377" w:rsidRPr="00515C1F" w:rsidRDefault="00AA2377" w:rsidP="00BA10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Дополнительное оборудование (при наличии)</w:t>
            </w:r>
          </w:p>
        </w:tc>
      </w:tr>
      <w:tr w:rsidR="00AA2377" w:rsidRPr="00515C1F" w:rsidTr="00AA2377">
        <w:tblPrEx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4395" w:type="dxa"/>
            <w:gridSpan w:val="3"/>
            <w:tcBorders>
              <w:bottom w:val="single" w:sz="4" w:space="0" w:color="auto"/>
            </w:tcBorders>
            <w:vAlign w:val="center"/>
          </w:tcPr>
          <w:p w:rsidR="00AA2377" w:rsidRDefault="00AA2377" w:rsidP="00AA2377">
            <w:pPr>
              <w:jc w:val="both"/>
              <w:rPr>
                <w:sz w:val="22"/>
                <w:szCs w:val="22"/>
              </w:rPr>
            </w:pPr>
            <w:r w:rsidRPr="00F133A8">
              <w:rPr>
                <w:sz w:val="22"/>
                <w:szCs w:val="22"/>
              </w:rPr>
              <w:t xml:space="preserve">ПКО - приставка </w:t>
            </w:r>
            <w:proofErr w:type="spellStart"/>
            <w:r w:rsidRPr="00F133A8">
              <w:rPr>
                <w:sz w:val="22"/>
                <w:szCs w:val="22"/>
              </w:rPr>
              <w:t>катковая</w:t>
            </w:r>
            <w:proofErr w:type="spellEnd"/>
            <w:r w:rsidRPr="00F133A8">
              <w:rPr>
                <w:sz w:val="22"/>
                <w:szCs w:val="22"/>
              </w:rPr>
              <w:t xml:space="preserve"> однорядная</w:t>
            </w:r>
            <w:r>
              <w:rPr>
                <w:sz w:val="22"/>
                <w:szCs w:val="22"/>
              </w:rPr>
              <w:t xml:space="preserve"> </w:t>
            </w:r>
          </w:p>
          <w:p w:rsidR="00E16F86" w:rsidRDefault="00AA2377" w:rsidP="00AA2377">
            <w:pPr>
              <w:jc w:val="both"/>
              <w:rPr>
                <w:sz w:val="22"/>
                <w:szCs w:val="22"/>
              </w:rPr>
            </w:pPr>
            <w:r w:rsidRPr="00F133A8">
              <w:rPr>
                <w:sz w:val="22"/>
                <w:szCs w:val="22"/>
              </w:rPr>
              <w:t>ПБП - трёхрядная пружинная борона</w:t>
            </w:r>
            <w:r>
              <w:rPr>
                <w:sz w:val="22"/>
                <w:szCs w:val="22"/>
              </w:rPr>
              <w:t xml:space="preserve"> </w:t>
            </w:r>
          </w:p>
          <w:p w:rsidR="00AA2377" w:rsidRDefault="00AA2377" w:rsidP="00AA2377">
            <w:pPr>
              <w:jc w:val="both"/>
              <w:rPr>
                <w:sz w:val="22"/>
                <w:szCs w:val="22"/>
              </w:rPr>
            </w:pPr>
            <w:r w:rsidRPr="00F133A8">
              <w:rPr>
                <w:sz w:val="22"/>
                <w:szCs w:val="22"/>
              </w:rPr>
              <w:t>ПКП - приставка пружинно-</w:t>
            </w:r>
            <w:proofErr w:type="spellStart"/>
            <w:r w:rsidRPr="00F133A8">
              <w:rPr>
                <w:sz w:val="22"/>
                <w:szCs w:val="22"/>
              </w:rPr>
              <w:t>катковая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AA2377" w:rsidRDefault="00AA2377" w:rsidP="00AA2377">
            <w:pPr>
              <w:jc w:val="both"/>
              <w:rPr>
                <w:sz w:val="22"/>
                <w:szCs w:val="22"/>
              </w:rPr>
            </w:pPr>
            <w:r w:rsidRPr="00F133A8">
              <w:rPr>
                <w:sz w:val="22"/>
                <w:szCs w:val="22"/>
              </w:rPr>
              <w:t xml:space="preserve">ПКД - приставка </w:t>
            </w:r>
            <w:proofErr w:type="spellStart"/>
            <w:r w:rsidRPr="00F133A8">
              <w:rPr>
                <w:sz w:val="22"/>
                <w:szCs w:val="22"/>
              </w:rPr>
              <w:t>катковая</w:t>
            </w:r>
            <w:proofErr w:type="spellEnd"/>
            <w:r w:rsidRPr="00F133A8">
              <w:rPr>
                <w:sz w:val="22"/>
                <w:szCs w:val="22"/>
              </w:rPr>
              <w:t xml:space="preserve"> двухрядная</w:t>
            </w:r>
            <w:r>
              <w:rPr>
                <w:sz w:val="22"/>
                <w:szCs w:val="22"/>
              </w:rPr>
              <w:t xml:space="preserve"> </w:t>
            </w:r>
          </w:p>
          <w:p w:rsidR="006C40E0" w:rsidRPr="00D93BCD" w:rsidRDefault="006C40E0" w:rsidP="00AA2377">
            <w:pPr>
              <w:jc w:val="both"/>
              <w:rPr>
                <w:u w:val="single"/>
              </w:rPr>
            </w:pPr>
            <w:r>
              <w:rPr>
                <w:sz w:val="22"/>
                <w:szCs w:val="22"/>
              </w:rPr>
              <w:t>ПБЗ – приспособление для навески зубовых борон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:rsidR="00AA2377" w:rsidRPr="00CF232B" w:rsidRDefault="00AA2377" w:rsidP="00BA10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AA2377" w:rsidRPr="00CF232B" w:rsidRDefault="00AA2377" w:rsidP="00BA1042">
            <w:pPr>
              <w:jc w:val="center"/>
              <w:rPr>
                <w:sz w:val="18"/>
                <w:szCs w:val="18"/>
              </w:rPr>
            </w:pPr>
            <w:r w:rsidRPr="00CF232B">
              <w:rPr>
                <w:sz w:val="18"/>
                <w:szCs w:val="18"/>
              </w:rPr>
              <w:t>2/2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AA2377" w:rsidRPr="00515C1F" w:rsidRDefault="00AA2377" w:rsidP="00BA1042">
            <w:pPr>
              <w:jc w:val="center"/>
              <w:rPr>
                <w:sz w:val="18"/>
                <w:szCs w:val="18"/>
              </w:rPr>
            </w:pPr>
            <w:r w:rsidRPr="00515C1F">
              <w:rPr>
                <w:sz w:val="18"/>
                <w:szCs w:val="18"/>
              </w:rPr>
              <w:t>Без</w:t>
            </w:r>
          </w:p>
          <w:p w:rsidR="00AA2377" w:rsidRPr="00CF232B" w:rsidRDefault="00AA2377" w:rsidP="00BA1042">
            <w:pPr>
              <w:jc w:val="center"/>
              <w:rPr>
                <w:sz w:val="18"/>
                <w:szCs w:val="18"/>
              </w:rPr>
            </w:pPr>
            <w:r w:rsidRPr="00515C1F">
              <w:rPr>
                <w:sz w:val="18"/>
                <w:szCs w:val="18"/>
              </w:rPr>
              <w:t>упаковки.</w:t>
            </w:r>
          </w:p>
        </w:tc>
      </w:tr>
    </w:tbl>
    <w:p w:rsidR="00AA2377" w:rsidRPr="00AA2377" w:rsidRDefault="00AA2377" w:rsidP="00AA2377">
      <w:pPr>
        <w:ind w:right="283" w:firstLine="567"/>
        <w:jc w:val="both"/>
        <w:rPr>
          <w:sz w:val="22"/>
          <w:szCs w:val="22"/>
        </w:rPr>
      </w:pPr>
      <w:r w:rsidRPr="00AA2377">
        <w:rPr>
          <w:sz w:val="22"/>
          <w:szCs w:val="22"/>
        </w:rPr>
        <w:t>* Руководство по эксплуатации с гарантийным талоном выдается потребителю вместе с сопроводительной документацией. В гарантийном талоне делается отметка о дате продажи культиватора изготовителем</w:t>
      </w:r>
    </w:p>
    <w:p w:rsidR="00AA2377" w:rsidRDefault="00AA2377" w:rsidP="003B3D34">
      <w:pPr>
        <w:ind w:firstLine="339"/>
        <w:jc w:val="both"/>
        <w:rPr>
          <w:sz w:val="22"/>
          <w:szCs w:val="22"/>
        </w:rPr>
      </w:pPr>
    </w:p>
    <w:p w:rsidR="003B3D34" w:rsidRDefault="003B3D34" w:rsidP="003B3D34">
      <w:pPr>
        <w:ind w:firstLine="339"/>
        <w:jc w:val="both"/>
        <w:rPr>
          <w:sz w:val="22"/>
          <w:szCs w:val="22"/>
        </w:rPr>
      </w:pPr>
      <w:r w:rsidRPr="00915383">
        <w:rPr>
          <w:sz w:val="22"/>
          <w:szCs w:val="22"/>
        </w:rPr>
        <w:t xml:space="preserve">7.2 В зависимости от условий транспортирования допускается поставка </w:t>
      </w:r>
      <w:r>
        <w:rPr>
          <w:sz w:val="22"/>
          <w:szCs w:val="22"/>
        </w:rPr>
        <w:t>культиваторов</w:t>
      </w:r>
      <w:r w:rsidRPr="00915383">
        <w:rPr>
          <w:sz w:val="22"/>
          <w:szCs w:val="22"/>
        </w:rPr>
        <w:t xml:space="preserve"> в частично разобранном виде. При этом комплект поставки должен соответствовать комплектовочной ведомости, приложенной к </w:t>
      </w:r>
      <w:r>
        <w:rPr>
          <w:sz w:val="22"/>
          <w:szCs w:val="22"/>
        </w:rPr>
        <w:t>руководству по эксплуатации</w:t>
      </w:r>
      <w:r w:rsidRPr="00915383">
        <w:rPr>
          <w:sz w:val="22"/>
          <w:szCs w:val="22"/>
        </w:rPr>
        <w:t>.</w:t>
      </w:r>
    </w:p>
    <w:p w:rsidR="0018432E" w:rsidRDefault="0018432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663C8" w:rsidRPr="005C0783" w:rsidRDefault="00B663C8" w:rsidP="00B663C8">
      <w:pPr>
        <w:spacing w:line="360" w:lineRule="auto"/>
        <w:ind w:firstLine="284"/>
        <w:jc w:val="center"/>
        <w:rPr>
          <w:b/>
          <w:sz w:val="22"/>
          <w:szCs w:val="22"/>
        </w:rPr>
      </w:pPr>
      <w:r w:rsidRPr="005C0783">
        <w:rPr>
          <w:b/>
          <w:sz w:val="22"/>
          <w:szCs w:val="22"/>
        </w:rPr>
        <w:lastRenderedPageBreak/>
        <w:t xml:space="preserve">8 </w:t>
      </w:r>
      <w:bookmarkStart w:id="1" w:name="_Toc190490034"/>
      <w:r w:rsidRPr="005C0783">
        <w:rPr>
          <w:b/>
          <w:sz w:val="22"/>
          <w:szCs w:val="22"/>
        </w:rPr>
        <w:t>Транспортирование и хранение</w:t>
      </w:r>
      <w:bookmarkEnd w:id="1"/>
    </w:p>
    <w:p w:rsidR="00B663C8" w:rsidRPr="005C0783" w:rsidRDefault="00B663C8" w:rsidP="00B663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8.1 </w:t>
      </w:r>
      <w:r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по железным дорогам, погрузка и крепление на подвижном составе производится в соответствии с требованиями  "Правила перевозки грузов", "Транспорт", М., изд. </w:t>
      </w:r>
      <w:smartTag w:uri="urn:schemas-microsoft-com:office:smarttags" w:element="metricconverter">
        <w:smartTagPr>
          <w:attr w:name="ProductID" w:val="1983 г"/>
        </w:smartTagPr>
        <w:r w:rsidRPr="005C0783">
          <w:rPr>
            <w:sz w:val="22"/>
            <w:szCs w:val="22"/>
          </w:rPr>
          <w:t>1983 г</w:t>
        </w:r>
      </w:smartTag>
      <w:r w:rsidRPr="005C0783">
        <w:rPr>
          <w:sz w:val="22"/>
          <w:szCs w:val="22"/>
        </w:rPr>
        <w:t>. и техническими условиями погрузки и крепления грузов, утвержденных Министерством путей сообщения.</w:t>
      </w:r>
    </w:p>
    <w:p w:rsidR="00B663C8" w:rsidRPr="005C0783" w:rsidRDefault="00B663C8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8.2 </w:t>
      </w:r>
      <w:r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может производиться автомобильным транспортом при условии обеспечения сохранности в соответствие с правилами перевозки грузов, действующими для этого вида транспорта.</w:t>
      </w:r>
    </w:p>
    <w:p w:rsidR="00B663C8" w:rsidRPr="005C0783" w:rsidRDefault="00B663C8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8.3 </w:t>
      </w:r>
      <w:r w:rsidRPr="005C0783">
        <w:rPr>
          <w:sz w:val="22"/>
          <w:szCs w:val="22"/>
        </w:rPr>
        <w:t xml:space="preserve">Погрузку и выгрузку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производите грузоподъемными средствами в</w:t>
      </w:r>
      <w:r w:rsidR="00323221">
        <w:rPr>
          <w:sz w:val="22"/>
          <w:szCs w:val="22"/>
        </w:rPr>
        <w:t xml:space="preserve"> соответствии с ГОСТ 12.3.002, ГОСТ 12.3.009</w:t>
      </w:r>
      <w:r w:rsidRPr="005C0783">
        <w:rPr>
          <w:sz w:val="22"/>
          <w:szCs w:val="22"/>
        </w:rPr>
        <w:t>.</w:t>
      </w:r>
    </w:p>
    <w:p w:rsidR="00B663C8" w:rsidRPr="005C0783" w:rsidRDefault="00B663C8" w:rsidP="00B663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8.4 </w:t>
      </w:r>
      <w:r w:rsidRPr="005C0783">
        <w:rPr>
          <w:sz w:val="22"/>
          <w:szCs w:val="22"/>
        </w:rPr>
        <w:t>Хране</w:t>
      </w:r>
      <w:r w:rsidR="00323221">
        <w:rPr>
          <w:sz w:val="22"/>
          <w:szCs w:val="22"/>
        </w:rPr>
        <w:t>ние осуществлять по ГОСТ 7751</w:t>
      </w:r>
      <w:r w:rsidRPr="005C0783">
        <w:rPr>
          <w:sz w:val="22"/>
          <w:szCs w:val="22"/>
        </w:rPr>
        <w:t>.</w:t>
      </w:r>
    </w:p>
    <w:p w:rsidR="00B663C8" w:rsidRPr="005C0783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8.5 Культиватор</w:t>
      </w:r>
      <w:r w:rsidRPr="005C0783">
        <w:rPr>
          <w:sz w:val="22"/>
          <w:szCs w:val="22"/>
        </w:rPr>
        <w:t xml:space="preserve"> устанавливайте на хранение в сухом месте в закрытом помещении или под навесом. Не храните вблизи искусственных удобрений.</w:t>
      </w:r>
    </w:p>
    <w:p w:rsidR="00B663C8" w:rsidRPr="005C0783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8.6 Культиватор</w:t>
      </w:r>
      <w:r w:rsidRPr="005C0783">
        <w:rPr>
          <w:sz w:val="22"/>
          <w:szCs w:val="22"/>
        </w:rPr>
        <w:t xml:space="preserve"> основательно почистите. Грязь притягивает влагу и приводит к образованию ржавчины.</w:t>
      </w:r>
    </w:p>
    <w:p w:rsidR="00B663C8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8.7 </w:t>
      </w:r>
      <w:r w:rsidRPr="005C0783">
        <w:rPr>
          <w:sz w:val="22"/>
          <w:szCs w:val="22"/>
        </w:rPr>
        <w:t xml:space="preserve">После окончания сезона работ </w:t>
      </w:r>
      <w:r>
        <w:rPr>
          <w:sz w:val="22"/>
          <w:szCs w:val="22"/>
        </w:rPr>
        <w:t>культиватор</w:t>
      </w:r>
      <w:r w:rsidRPr="005C0783">
        <w:rPr>
          <w:sz w:val="22"/>
          <w:szCs w:val="22"/>
        </w:rPr>
        <w:t xml:space="preserve"> долж</w:t>
      </w:r>
      <w:r>
        <w:rPr>
          <w:sz w:val="22"/>
          <w:szCs w:val="22"/>
        </w:rPr>
        <w:t>е</w:t>
      </w:r>
      <w:r w:rsidRPr="005C0783">
        <w:rPr>
          <w:sz w:val="22"/>
          <w:szCs w:val="22"/>
        </w:rPr>
        <w:t xml:space="preserve">н быть подготовлен к длительному хранению согласно пункту </w:t>
      </w:r>
      <w:r>
        <w:rPr>
          <w:sz w:val="22"/>
          <w:szCs w:val="22"/>
        </w:rPr>
        <w:t>6</w:t>
      </w:r>
      <w:r w:rsidR="00323221">
        <w:rPr>
          <w:sz w:val="22"/>
          <w:szCs w:val="22"/>
        </w:rPr>
        <w:t>.1.3 и ГОСТ 7751</w:t>
      </w:r>
      <w:r w:rsidRPr="005C0783">
        <w:rPr>
          <w:sz w:val="22"/>
          <w:szCs w:val="22"/>
        </w:rPr>
        <w:t xml:space="preserve"> «Техника используема в сельском хозяйстве. Правила хранения».</w:t>
      </w:r>
    </w:p>
    <w:p w:rsidR="0018432E" w:rsidRDefault="0018432E" w:rsidP="0018432E">
      <w:pPr>
        <w:ind w:firstLine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Pr="00C47267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Pr="00C9767D">
        <w:rPr>
          <w:b/>
          <w:sz w:val="22"/>
          <w:szCs w:val="22"/>
        </w:rPr>
        <w:t>В</w:t>
      </w:r>
      <w:r>
        <w:rPr>
          <w:b/>
          <w:sz w:val="22"/>
          <w:szCs w:val="22"/>
        </w:rPr>
        <w:t>НИМАНИЕ</w:t>
      </w:r>
      <w:r w:rsidRPr="00C9767D">
        <w:rPr>
          <w:b/>
          <w:sz w:val="22"/>
          <w:szCs w:val="22"/>
        </w:rPr>
        <w:t>!!!</w:t>
      </w:r>
      <w:r>
        <w:rPr>
          <w:sz w:val="22"/>
          <w:szCs w:val="22"/>
        </w:rPr>
        <w:t xml:space="preserve"> </w:t>
      </w:r>
      <w:r w:rsidRPr="00C47267">
        <w:rPr>
          <w:b/>
          <w:sz w:val="22"/>
          <w:szCs w:val="22"/>
        </w:rPr>
        <w:t>Для предотвращения опрокидывания культиватора КПМ-6 в отцепленном положении, устано</w:t>
      </w:r>
      <w:r>
        <w:rPr>
          <w:b/>
          <w:sz w:val="22"/>
          <w:szCs w:val="22"/>
        </w:rPr>
        <w:t>вить поворотные</w:t>
      </w:r>
      <w:r w:rsidRPr="00C47267">
        <w:rPr>
          <w:b/>
          <w:sz w:val="22"/>
          <w:szCs w:val="22"/>
        </w:rPr>
        <w:t xml:space="preserve"> задние опоры:</w:t>
      </w:r>
    </w:p>
    <w:p w:rsidR="00B663C8" w:rsidRDefault="0018432E" w:rsidP="006C167E">
      <w:pPr>
        <w:spacing w:before="120" w:after="120"/>
        <w:ind w:firstLine="340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13300A89" wp14:editId="3510E171">
            <wp:extent cx="3429000" cy="28284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Внимание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2" r="20553" b="3265"/>
                    <a:stretch/>
                  </pic:blipFill>
                  <pic:spPr bwMode="auto">
                    <a:xfrm>
                      <a:off x="0" y="0"/>
                      <a:ext cx="3427602" cy="282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67E">
        <w:rPr>
          <w:sz w:val="22"/>
          <w:szCs w:val="22"/>
        </w:rPr>
        <w:br w:type="page"/>
      </w:r>
      <w:r w:rsidR="00B663C8" w:rsidRPr="00B663C8">
        <w:rPr>
          <w:b/>
          <w:sz w:val="22"/>
          <w:szCs w:val="22"/>
        </w:rPr>
        <w:lastRenderedPageBreak/>
        <w:t>9 Утилизация</w:t>
      </w:r>
    </w:p>
    <w:p w:rsidR="00B663C8" w:rsidRPr="00B663C8" w:rsidRDefault="00B663C8" w:rsidP="00B663C8">
      <w:pPr>
        <w:ind w:firstLine="339"/>
        <w:jc w:val="both"/>
        <w:rPr>
          <w:sz w:val="22"/>
          <w:szCs w:val="22"/>
        </w:rPr>
      </w:pPr>
      <w:r w:rsidRPr="00B663C8">
        <w:rPr>
          <w:sz w:val="22"/>
          <w:szCs w:val="22"/>
        </w:rPr>
        <w:t>9.1 Работы по утилизации необходимо проводить в местах, оснащенных соответствующими грузоподъемными механизмами, емкостями сбора отработанных масел и оснащенных средствами пожаротушения.</w:t>
      </w:r>
    </w:p>
    <w:p w:rsidR="003B3D34" w:rsidRDefault="00B663C8" w:rsidP="00B663C8">
      <w:pPr>
        <w:ind w:firstLine="339"/>
        <w:jc w:val="both"/>
        <w:rPr>
          <w:sz w:val="22"/>
          <w:szCs w:val="22"/>
        </w:rPr>
      </w:pPr>
      <w:r w:rsidRPr="00B663C8">
        <w:rPr>
          <w:sz w:val="22"/>
          <w:szCs w:val="22"/>
        </w:rPr>
        <w:t xml:space="preserve">9.2 При разборке </w:t>
      </w:r>
      <w:r w:rsidR="00303723" w:rsidRPr="00B663C8">
        <w:rPr>
          <w:sz w:val="22"/>
          <w:szCs w:val="22"/>
        </w:rPr>
        <w:t>культиватора необходимо</w:t>
      </w:r>
      <w:r w:rsidRPr="00B663C8">
        <w:rPr>
          <w:sz w:val="22"/>
          <w:szCs w:val="22"/>
        </w:rPr>
        <w:t xml:space="preserve"> соблюдать требования инструкций по технике безопасности и меры безопасности </w:t>
      </w:r>
      <w:r w:rsidR="00EC5144" w:rsidRPr="00B663C8">
        <w:rPr>
          <w:sz w:val="22"/>
          <w:szCs w:val="22"/>
        </w:rPr>
        <w:t>согласно разделу</w:t>
      </w:r>
      <w:r w:rsidRPr="00B663C8">
        <w:rPr>
          <w:sz w:val="22"/>
          <w:szCs w:val="22"/>
        </w:rPr>
        <w:t xml:space="preserve"> </w:t>
      </w:r>
      <w:r w:rsidR="004F1A40">
        <w:rPr>
          <w:sz w:val="22"/>
          <w:szCs w:val="22"/>
        </w:rPr>
        <w:t>5</w:t>
      </w:r>
      <w:r w:rsidR="004F1A40" w:rsidRPr="00B663C8">
        <w:rPr>
          <w:sz w:val="22"/>
          <w:szCs w:val="22"/>
        </w:rPr>
        <w:t xml:space="preserve"> настоящего</w:t>
      </w:r>
      <w:r w:rsidRPr="00B663C8">
        <w:rPr>
          <w:sz w:val="22"/>
          <w:szCs w:val="22"/>
        </w:rPr>
        <w:t xml:space="preserve"> руководства по эксплуатации.</w:t>
      </w:r>
    </w:p>
    <w:p w:rsidR="00A82679" w:rsidRDefault="00A82679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C316D4" w:rsidRPr="00C316D4" w:rsidRDefault="00C316D4" w:rsidP="006C167E">
      <w:pPr>
        <w:spacing w:before="120" w:after="120"/>
        <w:ind w:firstLine="340"/>
        <w:jc w:val="center"/>
        <w:rPr>
          <w:b/>
          <w:sz w:val="22"/>
          <w:szCs w:val="22"/>
        </w:rPr>
      </w:pPr>
      <w:r w:rsidRPr="00C316D4">
        <w:rPr>
          <w:b/>
          <w:sz w:val="22"/>
          <w:szCs w:val="22"/>
        </w:rPr>
        <w:lastRenderedPageBreak/>
        <w:t>10 Гарантия изготовителя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10.1 </w:t>
      </w:r>
      <w:r w:rsidRPr="00C316D4">
        <w:rPr>
          <w:sz w:val="22"/>
          <w:szCs w:val="22"/>
        </w:rPr>
        <w:t>Изготовитель гарантирует соответствие  культиватора    требованиям технических условий при соблюдении потребителем правил транспортирования, эксплуатации и хранения, установленных техническими условиями и руководством по эксплуатации.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10.2 </w:t>
      </w:r>
      <w:r w:rsidRPr="00C316D4">
        <w:rPr>
          <w:sz w:val="22"/>
          <w:szCs w:val="22"/>
        </w:rPr>
        <w:t xml:space="preserve">Гарантийный срок эксплуатации -  </w:t>
      </w:r>
      <w:r w:rsidR="002543C7">
        <w:rPr>
          <w:sz w:val="22"/>
          <w:szCs w:val="22"/>
        </w:rPr>
        <w:t>24 месяца</w:t>
      </w:r>
      <w:r w:rsidRPr="00C316D4">
        <w:rPr>
          <w:sz w:val="22"/>
          <w:szCs w:val="22"/>
        </w:rPr>
        <w:t>.  Начало гарантийного срока исчисляется со дня  ввода в эксплуатацию, но не позднее 12 месяцев, со дня по</w:t>
      </w:r>
      <w:r w:rsidR="002543C7">
        <w:rPr>
          <w:sz w:val="22"/>
          <w:szCs w:val="22"/>
        </w:rPr>
        <w:t>лучения культиватора потребителем</w:t>
      </w:r>
      <w:r w:rsidRPr="00C316D4">
        <w:rPr>
          <w:sz w:val="22"/>
          <w:szCs w:val="22"/>
        </w:rPr>
        <w:t>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10.3 </w:t>
      </w:r>
      <w:r w:rsidRPr="00C316D4">
        <w:rPr>
          <w:sz w:val="22"/>
          <w:szCs w:val="22"/>
        </w:rPr>
        <w:t>Обязательства изготовителя в период гарантийного срока эксплуатации - в соответствии с Положением о гарантийном сроке эксплуатации сложной техники и оборудованием, утвержденного постановлением Совета Министров Республики Беларусь от 27.06 2008г. № 952.</w:t>
      </w:r>
    </w:p>
    <w:p w:rsid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10.4 </w:t>
      </w:r>
      <w:r w:rsidRPr="00C316D4">
        <w:rPr>
          <w:sz w:val="22"/>
          <w:szCs w:val="22"/>
        </w:rPr>
        <w:t>Претензии по качеству предъявляются в соответствии с действующим законодательством Республики Беларусь. При поставке на экспорт - в соответствии с соглашением о порядке разрешения споров, связанных с осуществлением хозяйственной деятельности.</w:t>
      </w:r>
    </w:p>
    <w:p w:rsidR="003B3D34" w:rsidRDefault="003B3D34" w:rsidP="003B3D34">
      <w:pPr>
        <w:ind w:firstLine="339"/>
        <w:jc w:val="both"/>
        <w:rPr>
          <w:sz w:val="22"/>
          <w:szCs w:val="22"/>
        </w:rPr>
      </w:pPr>
    </w:p>
    <w:p w:rsidR="00A82679" w:rsidRDefault="00A82679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8D5274" w:rsidRDefault="00C316D4" w:rsidP="006C167E">
      <w:pPr>
        <w:ind w:firstLine="33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11</w:t>
      </w:r>
      <w:r w:rsidR="008D5274" w:rsidRPr="008D5274">
        <w:rPr>
          <w:b/>
          <w:sz w:val="22"/>
          <w:szCs w:val="22"/>
        </w:rPr>
        <w:t>. Свидетельство о приёмке</w:t>
      </w:r>
    </w:p>
    <w:p w:rsidR="008D5274" w:rsidRPr="008D5274" w:rsidRDefault="008D5274" w:rsidP="006C167E">
      <w:pPr>
        <w:ind w:firstLine="339"/>
        <w:jc w:val="center"/>
        <w:rPr>
          <w:b/>
          <w:sz w:val="22"/>
          <w:szCs w:val="22"/>
        </w:rPr>
      </w:pPr>
    </w:p>
    <w:p w:rsidR="008D5274" w:rsidRPr="007C25AE" w:rsidRDefault="008D5274" w:rsidP="006C167E">
      <w:pPr>
        <w:ind w:firstLine="339"/>
        <w:jc w:val="both"/>
        <w:rPr>
          <w:sz w:val="22"/>
          <w:szCs w:val="22"/>
        </w:rPr>
      </w:pPr>
      <w:r w:rsidRPr="007C25AE">
        <w:rPr>
          <w:sz w:val="22"/>
          <w:szCs w:val="22"/>
        </w:rPr>
        <w:t xml:space="preserve">Культиватор </w:t>
      </w:r>
      <w:r w:rsidR="00380B7E">
        <w:rPr>
          <w:sz w:val="22"/>
          <w:szCs w:val="22"/>
        </w:rPr>
        <w:t xml:space="preserve">для сплошной обработки почвы </w:t>
      </w:r>
      <w:r w:rsidR="00AA2377">
        <w:rPr>
          <w:sz w:val="22"/>
          <w:szCs w:val="22"/>
        </w:rPr>
        <w:t>КПМ</w:t>
      </w:r>
      <w:r w:rsidR="00C64F4D">
        <w:rPr>
          <w:sz w:val="22"/>
          <w:szCs w:val="22"/>
        </w:rPr>
        <w:t xml:space="preserve"> – </w:t>
      </w:r>
      <w:r w:rsidRPr="007C25AE">
        <w:rPr>
          <w:sz w:val="22"/>
          <w:szCs w:val="22"/>
        </w:rPr>
        <w:t>__________</w:t>
      </w:r>
    </w:p>
    <w:p w:rsidR="008D5274" w:rsidRPr="008D5274" w:rsidRDefault="008D5274" w:rsidP="006C167E">
      <w:pPr>
        <w:ind w:firstLine="339"/>
        <w:jc w:val="both"/>
        <w:rPr>
          <w:b/>
          <w:sz w:val="22"/>
          <w:szCs w:val="22"/>
        </w:rPr>
      </w:pPr>
    </w:p>
    <w:p w:rsidR="00AA2377" w:rsidRDefault="00AA2377" w:rsidP="00AA2377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Заводской №  </w:t>
      </w:r>
      <w:r w:rsidRPr="008D5274">
        <w:rPr>
          <w:sz w:val="22"/>
          <w:szCs w:val="22"/>
        </w:rPr>
        <w:t>__________</w:t>
      </w:r>
      <w:r>
        <w:rPr>
          <w:sz w:val="22"/>
          <w:szCs w:val="22"/>
        </w:rPr>
        <w:t>_________________</w:t>
      </w:r>
      <w:r w:rsidRPr="008D5274">
        <w:rPr>
          <w:sz w:val="22"/>
          <w:szCs w:val="22"/>
        </w:rPr>
        <w:t xml:space="preserve"> </w:t>
      </w:r>
    </w:p>
    <w:p w:rsidR="008D5274" w:rsidRPr="008D5274" w:rsidRDefault="008D5274" w:rsidP="006C167E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6C167E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 xml:space="preserve">соответствует </w:t>
      </w:r>
      <w:r w:rsidR="00CB7A97" w:rsidRPr="00CB7A97">
        <w:rPr>
          <w:sz w:val="22"/>
          <w:szCs w:val="22"/>
          <w:u w:val="single"/>
        </w:rPr>
        <w:t xml:space="preserve"> </w:t>
      </w:r>
      <w:r w:rsidR="00CB7A97" w:rsidRPr="008B44C5">
        <w:rPr>
          <w:sz w:val="22"/>
          <w:szCs w:val="22"/>
          <w:u w:val="single"/>
        </w:rPr>
        <w:t xml:space="preserve">ТУ </w:t>
      </w:r>
      <w:r w:rsidR="00CB7A97" w:rsidRPr="008B44C5">
        <w:rPr>
          <w:sz w:val="22"/>
          <w:szCs w:val="22"/>
          <w:u w:val="single"/>
          <w:lang w:val="en-US"/>
        </w:rPr>
        <w:t>BY</w:t>
      </w:r>
      <w:r w:rsidR="00CB7A97" w:rsidRPr="008B44C5">
        <w:rPr>
          <w:sz w:val="22"/>
          <w:szCs w:val="22"/>
          <w:u w:val="single"/>
        </w:rPr>
        <w:t xml:space="preserve"> 500021957.017-2007</w:t>
      </w:r>
    </w:p>
    <w:p w:rsidR="008D5274" w:rsidRPr="00AA2377" w:rsidRDefault="008D5274" w:rsidP="00AA2377">
      <w:pPr>
        <w:ind w:left="1560" w:firstLine="567"/>
        <w:jc w:val="both"/>
        <w:rPr>
          <w:sz w:val="16"/>
          <w:szCs w:val="16"/>
        </w:rPr>
      </w:pPr>
      <w:r w:rsidRPr="00AA2377">
        <w:rPr>
          <w:sz w:val="16"/>
          <w:szCs w:val="16"/>
        </w:rPr>
        <w:t>(Наименование ТНПА)</w:t>
      </w:r>
    </w:p>
    <w:p w:rsidR="008D5274" w:rsidRDefault="008D5274" w:rsidP="006C167E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6C167E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и признан годным к эксплуатации.</w:t>
      </w:r>
    </w:p>
    <w:p w:rsidR="008D5274" w:rsidRPr="008D5274" w:rsidRDefault="008D5274" w:rsidP="006C167E">
      <w:pPr>
        <w:ind w:firstLine="339"/>
        <w:jc w:val="both"/>
        <w:rPr>
          <w:sz w:val="22"/>
          <w:szCs w:val="22"/>
        </w:rPr>
      </w:pPr>
    </w:p>
    <w:p w:rsidR="00AA2377" w:rsidRPr="00F05CFE" w:rsidRDefault="00AA2377" w:rsidP="00AA2377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Pr="008D5274">
        <w:rPr>
          <w:sz w:val="22"/>
          <w:szCs w:val="22"/>
        </w:rPr>
        <w:t>ата выпуска_________</w:t>
      </w:r>
      <w:r>
        <w:rPr>
          <w:sz w:val="22"/>
          <w:szCs w:val="22"/>
        </w:rPr>
        <w:t>____________</w:t>
      </w:r>
      <w:r w:rsidRPr="008D5274">
        <w:rPr>
          <w:sz w:val="22"/>
          <w:szCs w:val="22"/>
        </w:rPr>
        <w:t>_______</w:t>
      </w:r>
    </w:p>
    <w:p w:rsidR="00AA2377" w:rsidRDefault="00AA2377" w:rsidP="00AA2377">
      <w:pPr>
        <w:ind w:firstLine="339"/>
        <w:jc w:val="both"/>
        <w:rPr>
          <w:sz w:val="22"/>
          <w:szCs w:val="22"/>
        </w:rPr>
      </w:pPr>
    </w:p>
    <w:p w:rsidR="00AA2377" w:rsidRPr="00164F18" w:rsidRDefault="00AA2377" w:rsidP="00AA2377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М.П.                  </w:t>
      </w:r>
      <w:r w:rsidRPr="00164F18">
        <w:rPr>
          <w:sz w:val="22"/>
          <w:szCs w:val="22"/>
        </w:rPr>
        <w:t xml:space="preserve"> </w:t>
      </w:r>
    </w:p>
    <w:p w:rsidR="00AA2377" w:rsidRPr="00164F18" w:rsidRDefault="00AA2377" w:rsidP="00AA2377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</w:t>
      </w:r>
    </w:p>
    <w:p w:rsidR="00AA2377" w:rsidRPr="00164F18" w:rsidRDefault="00AA2377" w:rsidP="00AA2377">
      <w:pPr>
        <w:ind w:firstLine="33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(</w:t>
      </w:r>
      <w:r w:rsidRPr="00164F18">
        <w:rPr>
          <w:sz w:val="16"/>
          <w:szCs w:val="16"/>
        </w:rPr>
        <w:t>Подпись лиц, ответственных за приемку</w:t>
      </w:r>
      <w:r>
        <w:rPr>
          <w:sz w:val="16"/>
          <w:szCs w:val="16"/>
        </w:rPr>
        <w:t>)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EC5144" w:rsidRDefault="00EC5144" w:rsidP="00C316D4">
      <w:pPr>
        <w:ind w:firstLine="339"/>
        <w:jc w:val="center"/>
        <w:rPr>
          <w:sz w:val="22"/>
          <w:szCs w:val="22"/>
        </w:rPr>
      </w:pPr>
    </w:p>
    <w:p w:rsidR="00EC5144" w:rsidRDefault="00EC5144" w:rsidP="00C316D4">
      <w:pPr>
        <w:ind w:firstLine="339"/>
        <w:jc w:val="center"/>
        <w:rPr>
          <w:sz w:val="22"/>
          <w:szCs w:val="22"/>
        </w:rPr>
      </w:pPr>
    </w:p>
    <w:p w:rsidR="00A82679" w:rsidRDefault="00A8267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574A6" w:rsidRDefault="00A55E3A" w:rsidP="00C316D4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А</w:t>
      </w:r>
    </w:p>
    <w:p w:rsidR="00394E44" w:rsidRDefault="00394E44" w:rsidP="00C316D4">
      <w:pPr>
        <w:ind w:firstLine="339"/>
        <w:jc w:val="center"/>
        <w:rPr>
          <w:sz w:val="22"/>
          <w:szCs w:val="22"/>
        </w:rPr>
      </w:pPr>
    </w:p>
    <w:p w:rsidR="00394E44" w:rsidRPr="00394E44" w:rsidRDefault="00394E44" w:rsidP="00C316D4">
      <w:pPr>
        <w:ind w:firstLine="339"/>
        <w:jc w:val="center"/>
        <w:rPr>
          <w:b/>
          <w:sz w:val="22"/>
          <w:szCs w:val="22"/>
        </w:rPr>
      </w:pPr>
      <w:r w:rsidRPr="00394E44">
        <w:rPr>
          <w:b/>
          <w:sz w:val="22"/>
          <w:szCs w:val="22"/>
        </w:rPr>
        <w:t>Быстроизнашивающиеся узлы и детали</w:t>
      </w:r>
    </w:p>
    <w:p w:rsidR="00DD2702" w:rsidRDefault="00DD2702" w:rsidP="00DD2702">
      <w:pPr>
        <w:ind w:firstLine="339"/>
        <w:jc w:val="center"/>
        <w:rPr>
          <w:b/>
          <w:sz w:val="22"/>
          <w:szCs w:val="22"/>
        </w:rPr>
      </w:pPr>
    </w:p>
    <w:tbl>
      <w:tblPr>
        <w:tblStyle w:val="aa"/>
        <w:tblW w:w="737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118"/>
      </w:tblGrid>
      <w:tr w:rsidR="00DD2702" w:rsidTr="00F810C6">
        <w:tc>
          <w:tcPr>
            <w:tcW w:w="4253" w:type="dxa"/>
          </w:tcPr>
          <w:p w:rsidR="00DD2702" w:rsidRPr="001E159B" w:rsidRDefault="00DD2702" w:rsidP="0051557C">
            <w:pPr>
              <w:jc w:val="center"/>
              <w:rPr>
                <w:b/>
                <w:sz w:val="18"/>
                <w:szCs w:val="18"/>
              </w:rPr>
            </w:pPr>
            <w:r w:rsidRPr="001E159B">
              <w:rPr>
                <w:noProof/>
                <w:sz w:val="18"/>
                <w:szCs w:val="18"/>
              </w:rPr>
              <w:drawing>
                <wp:inline distT="0" distB="0" distL="0" distR="0" wp14:anchorId="1693FAFD" wp14:editId="4610862A">
                  <wp:extent cx="1375576" cy="2569038"/>
                  <wp:effectExtent l="0" t="0" r="0" b="3175"/>
                  <wp:docPr id="1" name="Рисунок 1" descr="Описание: D:\Рабочая\Проектирование\Культиватор КПМ-4, КПМ-6, КПМ-8\КШЗ 00.050 Стойка с лапой\КШЗ 00.050 _ Стойка с лапой для Р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чая\Проектирование\Культиватор КПМ-4, КПМ-6, КПМ-8\КШЗ 00.050 Стойка с лапой\КШЗ 00.050 _ Стойка с лапой для Р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41" cy="257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810C6" w:rsidRDefault="00F810C6" w:rsidP="0051557C">
            <w:pPr>
              <w:rPr>
                <w:sz w:val="18"/>
                <w:szCs w:val="18"/>
              </w:rPr>
            </w:pPr>
          </w:p>
          <w:p w:rsidR="00F810C6" w:rsidRDefault="00F810C6" w:rsidP="0051557C">
            <w:pPr>
              <w:rPr>
                <w:sz w:val="18"/>
                <w:szCs w:val="18"/>
              </w:rPr>
            </w:pPr>
          </w:p>
          <w:p w:rsidR="00F810C6" w:rsidRDefault="00F810C6" w:rsidP="0051557C">
            <w:pPr>
              <w:rPr>
                <w:sz w:val="18"/>
                <w:szCs w:val="18"/>
              </w:rPr>
            </w:pPr>
          </w:p>
          <w:p w:rsidR="00DD2702" w:rsidRPr="001E159B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1 – АПТ 41.401 Прижим, </w:t>
            </w:r>
          </w:p>
          <w:p w:rsidR="00DD2702" w:rsidRPr="001E159B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2 – КПМ 00.452 Лапа стрельчатая, </w:t>
            </w:r>
          </w:p>
          <w:p w:rsidR="00DD2702" w:rsidRPr="001E159B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>3 – КШЗ 00.454 Стойка,</w:t>
            </w:r>
          </w:p>
          <w:p w:rsidR="00DD2702" w:rsidRPr="001E159B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4 – 300821 </w:t>
            </w:r>
            <w:proofErr w:type="spellStart"/>
            <w:r w:rsidRPr="001E159B">
              <w:rPr>
                <w:sz w:val="18"/>
                <w:szCs w:val="18"/>
              </w:rPr>
              <w:t>Подпружинник</w:t>
            </w:r>
            <w:proofErr w:type="spellEnd"/>
            <w:r w:rsidRPr="001E159B">
              <w:rPr>
                <w:sz w:val="18"/>
                <w:szCs w:val="18"/>
              </w:rPr>
              <w:t xml:space="preserve"> 42х10; </w:t>
            </w:r>
          </w:p>
          <w:p w:rsidR="00DD2702" w:rsidRPr="001E159B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5 - Болт М10х45.88 ГОСТ 7786-81, </w:t>
            </w:r>
          </w:p>
          <w:p w:rsidR="00DD2702" w:rsidRPr="001E159B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6 – Гайка М10.8 ГОСТ 5915-70, </w:t>
            </w:r>
          </w:p>
          <w:p w:rsidR="00DD2702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7 – </w:t>
            </w:r>
            <w:r>
              <w:rPr>
                <w:sz w:val="18"/>
                <w:szCs w:val="18"/>
              </w:rPr>
              <w:t>КШЗ 00.449В Шайба и</w:t>
            </w:r>
          </w:p>
          <w:p w:rsidR="00DD2702" w:rsidRPr="001E159B" w:rsidRDefault="00DD2702" w:rsidP="0051557C">
            <w:pPr>
              <w:ind w:firstLine="317"/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Шайба 10.65Г ГОСТ 6402-70, </w:t>
            </w:r>
          </w:p>
          <w:p w:rsidR="00DD2702" w:rsidRPr="001E159B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8 – Болт М12х90.88 ГОСТ 7798-70, </w:t>
            </w:r>
          </w:p>
          <w:p w:rsidR="00DD2702" w:rsidRPr="001E159B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>9 – Гайка М12.8 ГОСТ 5915-70</w:t>
            </w:r>
          </w:p>
          <w:p w:rsidR="00DD2702" w:rsidRPr="001E159B" w:rsidRDefault="00DD2702" w:rsidP="0051557C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D2702" w:rsidTr="00F810C6">
        <w:tc>
          <w:tcPr>
            <w:tcW w:w="7371" w:type="dxa"/>
            <w:gridSpan w:val="2"/>
          </w:tcPr>
          <w:p w:rsidR="00DD2702" w:rsidRPr="001E159B" w:rsidRDefault="00DD2702" w:rsidP="005F6C9D">
            <w:pPr>
              <w:jc w:val="center"/>
              <w:rPr>
                <w:b/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>Рисунок 1</w:t>
            </w:r>
            <w:r w:rsidR="005F6C9D">
              <w:rPr>
                <w:sz w:val="18"/>
                <w:szCs w:val="18"/>
              </w:rPr>
              <w:t>2</w:t>
            </w:r>
            <w:r w:rsidRPr="001E159B">
              <w:rPr>
                <w:sz w:val="18"/>
                <w:szCs w:val="18"/>
              </w:rPr>
              <w:t xml:space="preserve"> –  КШЗ 00.050 Стойка с лапой</w:t>
            </w:r>
          </w:p>
        </w:tc>
      </w:tr>
    </w:tbl>
    <w:p w:rsidR="00DD2702" w:rsidRPr="00394E44" w:rsidRDefault="00DD2702" w:rsidP="00DD2702">
      <w:pPr>
        <w:ind w:firstLine="339"/>
        <w:jc w:val="center"/>
        <w:rPr>
          <w:b/>
          <w:sz w:val="22"/>
          <w:szCs w:val="22"/>
        </w:rPr>
      </w:pPr>
    </w:p>
    <w:tbl>
      <w:tblPr>
        <w:tblStyle w:val="aa"/>
        <w:tblW w:w="737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118"/>
      </w:tblGrid>
      <w:tr w:rsidR="00DD2702" w:rsidTr="00F810C6">
        <w:tc>
          <w:tcPr>
            <w:tcW w:w="4253" w:type="dxa"/>
          </w:tcPr>
          <w:p w:rsidR="00DD2702" w:rsidRPr="001E159B" w:rsidRDefault="00DD2702" w:rsidP="0051557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AD0C36" wp14:editId="00BA7134">
                  <wp:extent cx="1447165" cy="2632075"/>
                  <wp:effectExtent l="0" t="0" r="635" b="0"/>
                  <wp:docPr id="15" name="Рисунок 15" descr="Описание: D:\Рабочая\Проектирование\Культиватор КПМ-4, КПМ-6, КПМ-8\КШЗ 00.050 Стойка с лапой\КШЗ 00.050А _ Стойка с лапой для Р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чая\Проектирование\Культиватор КПМ-4, КПМ-6, КПМ-8\КШЗ 00.050 Стойка с лапой\КШЗ 00.050А _ Стойка с лапой для Р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810C6" w:rsidRDefault="00F810C6" w:rsidP="0051557C">
            <w:pPr>
              <w:rPr>
                <w:sz w:val="18"/>
                <w:szCs w:val="18"/>
              </w:rPr>
            </w:pPr>
          </w:p>
          <w:p w:rsidR="00F810C6" w:rsidRDefault="00F810C6" w:rsidP="0051557C">
            <w:pPr>
              <w:rPr>
                <w:sz w:val="18"/>
                <w:szCs w:val="18"/>
              </w:rPr>
            </w:pPr>
          </w:p>
          <w:p w:rsidR="00F810C6" w:rsidRDefault="00F810C6" w:rsidP="0051557C">
            <w:pPr>
              <w:rPr>
                <w:sz w:val="18"/>
                <w:szCs w:val="18"/>
              </w:rPr>
            </w:pPr>
          </w:p>
          <w:p w:rsidR="00F810C6" w:rsidRDefault="00F810C6" w:rsidP="0051557C">
            <w:pPr>
              <w:rPr>
                <w:sz w:val="18"/>
                <w:szCs w:val="18"/>
              </w:rPr>
            </w:pPr>
          </w:p>
          <w:p w:rsidR="00DD2702" w:rsidRDefault="00DD2702" w:rsidP="0051557C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1 – АПТ 41.401 Прижим, </w:t>
            </w:r>
          </w:p>
          <w:p w:rsidR="00DD2702" w:rsidRDefault="00DD2702" w:rsidP="0051557C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2 – КШЗ 00.451 Лапа,    </w:t>
            </w:r>
          </w:p>
          <w:p w:rsidR="00DD2702" w:rsidRDefault="00DD2702" w:rsidP="0051557C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3 – КШЗ 00.454 Стойка, </w:t>
            </w:r>
          </w:p>
          <w:p w:rsidR="00DD2702" w:rsidRDefault="00DD2702" w:rsidP="0051557C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4 – 300821 </w:t>
            </w:r>
            <w:proofErr w:type="spellStart"/>
            <w:r w:rsidRPr="00153295">
              <w:rPr>
                <w:sz w:val="18"/>
                <w:szCs w:val="18"/>
              </w:rPr>
              <w:t>Подпружинник</w:t>
            </w:r>
            <w:proofErr w:type="spellEnd"/>
            <w:r w:rsidRPr="00153295">
              <w:rPr>
                <w:sz w:val="18"/>
                <w:szCs w:val="18"/>
              </w:rPr>
              <w:t xml:space="preserve"> 42х10; </w:t>
            </w:r>
          </w:p>
          <w:p w:rsidR="00DD2702" w:rsidRDefault="00DD2702" w:rsidP="0051557C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5 - Болт М10х45.88 ГОСТ 7786-81, </w:t>
            </w:r>
          </w:p>
          <w:p w:rsidR="00DD2702" w:rsidRDefault="00DD2702" w:rsidP="0051557C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6 – Гайка М10.8 ГОСТ 5915-70, </w:t>
            </w:r>
          </w:p>
          <w:p w:rsidR="00DD2702" w:rsidRDefault="00DD2702" w:rsidP="0051557C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7 – </w:t>
            </w:r>
            <w:r>
              <w:rPr>
                <w:sz w:val="18"/>
                <w:szCs w:val="18"/>
              </w:rPr>
              <w:t>КШЗ 00.449В Шайба и</w:t>
            </w:r>
          </w:p>
          <w:p w:rsidR="00DD2702" w:rsidRDefault="00DD2702" w:rsidP="0051557C">
            <w:pPr>
              <w:ind w:firstLine="317"/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Шайба 10.65Г ГОСТ 6402-70, </w:t>
            </w:r>
            <w:r w:rsidRPr="00153295">
              <w:rPr>
                <w:sz w:val="18"/>
                <w:szCs w:val="18"/>
              </w:rPr>
              <w:t xml:space="preserve"> </w:t>
            </w:r>
          </w:p>
          <w:p w:rsidR="00DD2702" w:rsidRDefault="00DD2702" w:rsidP="0051557C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8 – Болт М12х90.88 ГОСТ 7798-70, </w:t>
            </w:r>
          </w:p>
          <w:p w:rsidR="00DD2702" w:rsidRPr="00153295" w:rsidRDefault="00DD2702" w:rsidP="0051557C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>9 – Гайка М12.8 ГОСТ 5915-70</w:t>
            </w:r>
          </w:p>
          <w:p w:rsidR="00DD2702" w:rsidRPr="00153295" w:rsidRDefault="00DD2702" w:rsidP="0051557C">
            <w:pPr>
              <w:rPr>
                <w:sz w:val="18"/>
                <w:szCs w:val="18"/>
              </w:rPr>
            </w:pPr>
          </w:p>
        </w:tc>
      </w:tr>
      <w:tr w:rsidR="00DD2702" w:rsidTr="00F810C6">
        <w:tc>
          <w:tcPr>
            <w:tcW w:w="7371" w:type="dxa"/>
            <w:gridSpan w:val="2"/>
          </w:tcPr>
          <w:p w:rsidR="00DD2702" w:rsidRPr="001E159B" w:rsidRDefault="00DD2702" w:rsidP="005F6C9D">
            <w:pPr>
              <w:jc w:val="center"/>
              <w:rPr>
                <w:b/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>Рисунок 1</w:t>
            </w:r>
            <w:r w:rsidR="005F6C9D">
              <w:rPr>
                <w:sz w:val="18"/>
                <w:szCs w:val="18"/>
              </w:rPr>
              <w:t>3</w:t>
            </w:r>
            <w:r w:rsidRPr="001E159B">
              <w:rPr>
                <w:sz w:val="18"/>
                <w:szCs w:val="18"/>
              </w:rPr>
              <w:t xml:space="preserve"> –  КШЗ 00.050</w:t>
            </w:r>
            <w:r>
              <w:rPr>
                <w:sz w:val="18"/>
                <w:szCs w:val="18"/>
              </w:rPr>
              <w:t>А</w:t>
            </w:r>
            <w:r w:rsidRPr="001E159B">
              <w:rPr>
                <w:sz w:val="18"/>
                <w:szCs w:val="18"/>
              </w:rPr>
              <w:t xml:space="preserve"> Стойка с лапой</w:t>
            </w:r>
          </w:p>
        </w:tc>
      </w:tr>
    </w:tbl>
    <w:p w:rsidR="00DD2702" w:rsidRPr="005C2144" w:rsidRDefault="00DD2702" w:rsidP="00DD2702">
      <w:pPr>
        <w:spacing w:line="360" w:lineRule="auto"/>
        <w:ind w:firstLine="284"/>
        <w:jc w:val="center"/>
        <w:rPr>
          <w:b/>
          <w:sz w:val="22"/>
          <w:szCs w:val="22"/>
        </w:rPr>
      </w:pPr>
    </w:p>
    <w:p w:rsidR="00BE557F" w:rsidRDefault="00BE557F" w:rsidP="0067471B">
      <w:pPr>
        <w:ind w:firstLine="339"/>
        <w:jc w:val="center"/>
        <w:rPr>
          <w:b/>
          <w:sz w:val="22"/>
          <w:szCs w:val="22"/>
        </w:rPr>
      </w:pPr>
    </w:p>
    <w:p w:rsidR="00DD2702" w:rsidRDefault="00DD2702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667CF" w:rsidRDefault="00C667CF" w:rsidP="00C667CF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Б</w:t>
      </w:r>
    </w:p>
    <w:p w:rsidR="00112D2A" w:rsidRDefault="00112D2A" w:rsidP="00C667CF">
      <w:pPr>
        <w:ind w:firstLine="339"/>
        <w:jc w:val="center"/>
        <w:rPr>
          <w:sz w:val="22"/>
          <w:szCs w:val="22"/>
        </w:rPr>
      </w:pPr>
    </w:p>
    <w:p w:rsidR="00C64F4D" w:rsidRDefault="00C64F4D" w:rsidP="00C64F4D">
      <w:pPr>
        <w:ind w:firstLine="339"/>
        <w:jc w:val="center"/>
        <w:rPr>
          <w:b/>
          <w:sz w:val="22"/>
          <w:szCs w:val="22"/>
        </w:rPr>
      </w:pPr>
      <w:r w:rsidRPr="00C667CF">
        <w:rPr>
          <w:b/>
          <w:sz w:val="22"/>
          <w:szCs w:val="22"/>
        </w:rPr>
        <w:t>Схема расстановки стоек</w:t>
      </w: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6"/>
        <w:gridCol w:w="742"/>
      </w:tblGrid>
      <w:tr w:rsidR="00C64F4D" w:rsidTr="00C924BF">
        <w:trPr>
          <w:cantSplit/>
          <w:trHeight w:val="10203"/>
        </w:trPr>
        <w:tc>
          <w:tcPr>
            <w:tcW w:w="6866" w:type="dxa"/>
          </w:tcPr>
          <w:p w:rsidR="00C64F4D" w:rsidRDefault="00C64F4D" w:rsidP="003107C9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C64F4D" w:rsidRDefault="00C924BF" w:rsidP="00C924BF">
            <w:pPr>
              <w:pStyle w:val="a8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46689" cy="6073140"/>
                  <wp:effectExtent l="0" t="0" r="1905" b="3810"/>
                  <wp:docPr id="14" name="Рисунок 14" descr="D:\Инструкции КПМ 04.05.2020\Рисунки КПМ-6Е-8Е\КПМ-8 рис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Инструкции КПМ 04.05.2020\Рисунки КПМ-6Е-8Е\КПМ-8 рис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838" cy="607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F4D" w:rsidRDefault="00C64F4D" w:rsidP="003107C9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742" w:type="dxa"/>
            <w:textDirection w:val="btLr"/>
          </w:tcPr>
          <w:p w:rsidR="00C64F4D" w:rsidRDefault="00C64F4D" w:rsidP="003107C9">
            <w:pPr>
              <w:ind w:firstLine="339"/>
              <w:jc w:val="center"/>
              <w:rPr>
                <w:sz w:val="22"/>
                <w:szCs w:val="22"/>
              </w:rPr>
            </w:pPr>
            <w:r w:rsidRPr="007D5F07">
              <w:rPr>
                <w:sz w:val="22"/>
                <w:szCs w:val="22"/>
              </w:rPr>
              <w:t>Рисунок 1</w:t>
            </w:r>
            <w:r>
              <w:rPr>
                <w:sz w:val="22"/>
                <w:szCs w:val="22"/>
              </w:rPr>
              <w:t>4</w:t>
            </w:r>
            <w:r w:rsidRPr="007D5F07">
              <w:rPr>
                <w:sz w:val="22"/>
                <w:szCs w:val="22"/>
              </w:rPr>
              <w:t xml:space="preserve"> – Схема расстановки ст</w:t>
            </w:r>
            <w:r>
              <w:rPr>
                <w:sz w:val="22"/>
                <w:szCs w:val="22"/>
              </w:rPr>
              <w:t xml:space="preserve">оек и установки задних сигнальных панелей </w:t>
            </w:r>
          </w:p>
          <w:p w:rsidR="00C64F4D" w:rsidRDefault="00C64F4D" w:rsidP="003107C9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(в транспортном положении) на центральной секции всех культиваторов</w:t>
            </w:r>
          </w:p>
        </w:tc>
      </w:tr>
    </w:tbl>
    <w:p w:rsidR="00C64F4D" w:rsidRDefault="00C64F4D" w:rsidP="00C64F4D">
      <w:pPr>
        <w:ind w:firstLine="339"/>
        <w:jc w:val="center"/>
        <w:rPr>
          <w:b/>
          <w:sz w:val="22"/>
          <w:szCs w:val="22"/>
        </w:rPr>
      </w:pPr>
    </w:p>
    <w:p w:rsidR="00C64F4D" w:rsidRDefault="00C64F4D" w:rsidP="00C64F4D">
      <w:pPr>
        <w:ind w:firstLine="339"/>
        <w:jc w:val="center"/>
        <w:rPr>
          <w:b/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4"/>
        <w:gridCol w:w="484"/>
      </w:tblGrid>
      <w:tr w:rsidR="00C64F4D" w:rsidTr="003107C9">
        <w:trPr>
          <w:cantSplit/>
          <w:trHeight w:val="10203"/>
        </w:trPr>
        <w:tc>
          <w:tcPr>
            <w:tcW w:w="7054" w:type="dxa"/>
          </w:tcPr>
          <w:p w:rsidR="00C64F4D" w:rsidRDefault="00C64F4D" w:rsidP="003107C9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C64F4D" w:rsidRDefault="00C924BF" w:rsidP="003107C9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4386612" cy="6449439"/>
                  <wp:effectExtent l="0" t="0" r="0" b="8890"/>
                  <wp:docPr id="17" name="Рисунок 17" descr="D:\Инструкции КПМ 04.05.2020\Рисунки КПМ-6Е-8Е\КПМ-6 рис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нструкции КПМ 04.05.2020\Рисунки КПМ-6Е-8Е\КПМ-6 рис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91" cy="645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F4D" w:rsidRDefault="00C64F4D" w:rsidP="003107C9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C64F4D" w:rsidRDefault="00C64F4D" w:rsidP="00C64F4D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C5144">
              <w:rPr>
                <w:sz w:val="22"/>
                <w:szCs w:val="22"/>
              </w:rPr>
              <w:t>Рисунок 1</w:t>
            </w:r>
            <w:r>
              <w:rPr>
                <w:sz w:val="22"/>
                <w:szCs w:val="22"/>
              </w:rPr>
              <w:t>5</w:t>
            </w:r>
            <w:r w:rsidRPr="00EC5144">
              <w:rPr>
                <w:sz w:val="22"/>
                <w:szCs w:val="22"/>
              </w:rPr>
              <w:t xml:space="preserve"> – Схема расстановки стоек правого крыла КПМ-</w:t>
            </w:r>
            <w:r>
              <w:rPr>
                <w:sz w:val="22"/>
                <w:szCs w:val="22"/>
              </w:rPr>
              <w:t>6Е</w:t>
            </w:r>
          </w:p>
        </w:tc>
      </w:tr>
    </w:tbl>
    <w:p w:rsidR="00C64F4D" w:rsidRPr="00C667CF" w:rsidRDefault="00C64F4D" w:rsidP="00C64F4D">
      <w:pPr>
        <w:ind w:firstLine="339"/>
        <w:jc w:val="center"/>
        <w:rPr>
          <w:b/>
          <w:sz w:val="22"/>
          <w:szCs w:val="22"/>
        </w:rPr>
      </w:pPr>
    </w:p>
    <w:p w:rsidR="00C64F4D" w:rsidRDefault="00C64F4D" w:rsidP="00C64F4D">
      <w:pPr>
        <w:ind w:firstLine="339"/>
        <w:jc w:val="center"/>
        <w:rPr>
          <w:sz w:val="22"/>
          <w:szCs w:val="22"/>
        </w:rPr>
      </w:pPr>
    </w:p>
    <w:p w:rsidR="00EC5D6B" w:rsidRDefault="00EC5D6B" w:rsidP="00C64F4D">
      <w:pPr>
        <w:ind w:firstLine="339"/>
        <w:jc w:val="center"/>
        <w:rPr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5"/>
        <w:gridCol w:w="473"/>
      </w:tblGrid>
      <w:tr w:rsidR="00C64F4D" w:rsidTr="003107C9">
        <w:trPr>
          <w:cantSplit/>
          <w:trHeight w:val="10203"/>
        </w:trPr>
        <w:tc>
          <w:tcPr>
            <w:tcW w:w="7054" w:type="dxa"/>
          </w:tcPr>
          <w:p w:rsidR="00C64F4D" w:rsidRDefault="00C64F4D" w:rsidP="003107C9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C64F4D" w:rsidRDefault="00C924BF" w:rsidP="003107C9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4634758" cy="5875507"/>
                  <wp:effectExtent l="0" t="0" r="0" b="0"/>
                  <wp:docPr id="20" name="Рисунок 20" descr="D:\Инструкции КПМ 04.05.2020\Рисунки КПМ-6Е-8Е\КПМ-6Е рис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нструкции КПМ 04.05.2020\Рисунки КПМ-6Е-8Е\КПМ-6Е рис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133" cy="587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F4D" w:rsidRDefault="00C64F4D" w:rsidP="003107C9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C64F4D" w:rsidRDefault="00C64F4D" w:rsidP="00C64F4D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C5144">
              <w:rPr>
                <w:sz w:val="22"/>
                <w:szCs w:val="22"/>
              </w:rPr>
              <w:t>Рисунок 1</w:t>
            </w:r>
            <w:r>
              <w:rPr>
                <w:sz w:val="22"/>
                <w:szCs w:val="22"/>
              </w:rPr>
              <w:t>6</w:t>
            </w:r>
            <w:r w:rsidRPr="00EC5144">
              <w:rPr>
                <w:sz w:val="22"/>
                <w:szCs w:val="22"/>
              </w:rPr>
              <w:t xml:space="preserve"> – Схема расс</w:t>
            </w:r>
            <w:r>
              <w:rPr>
                <w:sz w:val="22"/>
                <w:szCs w:val="22"/>
              </w:rPr>
              <w:t>тановки стоек левого крыла КПМ-6Е</w:t>
            </w:r>
          </w:p>
        </w:tc>
      </w:tr>
    </w:tbl>
    <w:p w:rsidR="00C64F4D" w:rsidRDefault="00C64F4D" w:rsidP="00C64F4D">
      <w:pPr>
        <w:ind w:firstLine="339"/>
        <w:jc w:val="center"/>
        <w:rPr>
          <w:sz w:val="22"/>
          <w:szCs w:val="22"/>
        </w:rPr>
      </w:pPr>
    </w:p>
    <w:p w:rsidR="00C64F4D" w:rsidRDefault="00C64F4D" w:rsidP="00C64F4D">
      <w:pPr>
        <w:ind w:firstLine="339"/>
        <w:jc w:val="center"/>
        <w:rPr>
          <w:sz w:val="22"/>
          <w:szCs w:val="22"/>
        </w:rPr>
      </w:pPr>
    </w:p>
    <w:p w:rsidR="00C64F4D" w:rsidRDefault="00C64F4D" w:rsidP="00C64F4D">
      <w:pPr>
        <w:ind w:firstLine="339"/>
        <w:jc w:val="center"/>
        <w:rPr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8"/>
        <w:gridCol w:w="480"/>
      </w:tblGrid>
      <w:tr w:rsidR="00C64F4D" w:rsidTr="003107C9">
        <w:trPr>
          <w:cantSplit/>
          <w:trHeight w:val="10203"/>
        </w:trPr>
        <w:tc>
          <w:tcPr>
            <w:tcW w:w="7054" w:type="dxa"/>
          </w:tcPr>
          <w:p w:rsidR="00C64F4D" w:rsidRDefault="00C64F4D" w:rsidP="003107C9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C64F4D" w:rsidRDefault="00EC5D6B" w:rsidP="003107C9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4501794" cy="6294120"/>
                  <wp:effectExtent l="0" t="0" r="0" b="0"/>
                  <wp:docPr id="21" name="Рисунок 21" descr="D:\Инструкции КПМ 04.05.2020\Рисунки КПМ-6Е-8Е\КПМ-8Е рис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нструкции КПМ 04.05.2020\Рисунки КПМ-6Е-8Е\КПМ-8Е рис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624" cy="629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F4D" w:rsidRDefault="00C64F4D" w:rsidP="003107C9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C64F4D" w:rsidRDefault="00C64F4D" w:rsidP="00C64F4D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Рисунок 17 – Схема расстановки стоек правого крыла КПМ-8Е</w:t>
            </w:r>
          </w:p>
        </w:tc>
      </w:tr>
    </w:tbl>
    <w:p w:rsidR="00C64F4D" w:rsidRDefault="00C64F4D" w:rsidP="00C64F4D">
      <w:pPr>
        <w:ind w:firstLine="339"/>
        <w:jc w:val="center"/>
        <w:rPr>
          <w:sz w:val="22"/>
          <w:szCs w:val="22"/>
        </w:rPr>
      </w:pPr>
    </w:p>
    <w:p w:rsidR="00C64F4D" w:rsidRDefault="00C64F4D" w:rsidP="00C64F4D">
      <w:pPr>
        <w:ind w:firstLine="339"/>
        <w:jc w:val="center"/>
        <w:rPr>
          <w:sz w:val="22"/>
          <w:szCs w:val="22"/>
        </w:rPr>
      </w:pPr>
    </w:p>
    <w:p w:rsidR="00C64F4D" w:rsidRDefault="00C64F4D" w:rsidP="00C64F4D">
      <w:pPr>
        <w:ind w:firstLine="339"/>
        <w:jc w:val="center"/>
        <w:rPr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  <w:gridCol w:w="521"/>
      </w:tblGrid>
      <w:tr w:rsidR="00C64F4D" w:rsidTr="003107C9">
        <w:trPr>
          <w:cantSplit/>
          <w:trHeight w:val="10203"/>
        </w:trPr>
        <w:tc>
          <w:tcPr>
            <w:tcW w:w="7054" w:type="dxa"/>
          </w:tcPr>
          <w:p w:rsidR="00C64F4D" w:rsidRDefault="00C64F4D" w:rsidP="003107C9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C64F4D" w:rsidRDefault="00EC5D6B" w:rsidP="003107C9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4363622" cy="6240780"/>
                  <wp:effectExtent l="0" t="0" r="0" b="7620"/>
                  <wp:docPr id="22" name="Рисунок 22" descr="D:\Инструкции КПМ 04.05.2020\Рисунки КПМ-6Е-8Е\КПМ-8Е рис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нструкции КПМ 04.05.2020\Рисунки КПМ-6Е-8Е\КПМ-8Е рис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622" cy="624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F4D" w:rsidRDefault="00C64F4D" w:rsidP="003107C9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C64F4D" w:rsidRDefault="00C64F4D" w:rsidP="00C64F4D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Рисунок 18 – Схема расстановки стоек левого крыла КПМ-8Е</w:t>
            </w:r>
          </w:p>
        </w:tc>
      </w:tr>
    </w:tbl>
    <w:p w:rsidR="00C64F4D" w:rsidRDefault="00C64F4D" w:rsidP="00C64F4D">
      <w:pPr>
        <w:ind w:firstLine="339"/>
        <w:jc w:val="center"/>
        <w:rPr>
          <w:sz w:val="22"/>
          <w:szCs w:val="22"/>
        </w:rPr>
      </w:pPr>
    </w:p>
    <w:p w:rsidR="00C64F4D" w:rsidRDefault="00C64F4D" w:rsidP="00C64F4D">
      <w:pPr>
        <w:ind w:firstLine="339"/>
        <w:jc w:val="center"/>
        <w:rPr>
          <w:sz w:val="22"/>
          <w:szCs w:val="22"/>
        </w:rPr>
      </w:pPr>
    </w:p>
    <w:p w:rsidR="00831B24" w:rsidRDefault="00831B24" w:rsidP="0067471B">
      <w:pPr>
        <w:ind w:firstLine="339"/>
        <w:jc w:val="center"/>
        <w:rPr>
          <w:b/>
          <w:sz w:val="22"/>
          <w:szCs w:val="22"/>
        </w:rPr>
      </w:pPr>
    </w:p>
    <w:p w:rsidR="00831B24" w:rsidRDefault="00831B24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7471B" w:rsidRPr="0067471B" w:rsidRDefault="0067471B" w:rsidP="0067471B">
      <w:pPr>
        <w:ind w:firstLine="339"/>
        <w:jc w:val="center"/>
        <w:rPr>
          <w:b/>
          <w:sz w:val="22"/>
          <w:szCs w:val="22"/>
        </w:rPr>
      </w:pPr>
      <w:r w:rsidRPr="0067471B">
        <w:rPr>
          <w:b/>
          <w:sz w:val="22"/>
          <w:szCs w:val="22"/>
        </w:rPr>
        <w:lastRenderedPageBreak/>
        <w:t>ГАРАНТИЙНЫЙ ТАЛОН</w:t>
      </w:r>
    </w:p>
    <w:p w:rsidR="0067471B" w:rsidRPr="0067471B" w:rsidRDefault="0067471B" w:rsidP="0067471B">
      <w:pPr>
        <w:ind w:firstLine="339"/>
        <w:jc w:val="center"/>
        <w:rPr>
          <w:b/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  <w:u w:val="single"/>
        </w:rPr>
      </w:pPr>
      <w:r w:rsidRPr="0067471B">
        <w:rPr>
          <w:sz w:val="22"/>
          <w:szCs w:val="22"/>
        </w:rPr>
        <w:t>1.</w:t>
      </w:r>
      <w:r w:rsidRPr="0067471B">
        <w:rPr>
          <w:sz w:val="22"/>
          <w:szCs w:val="22"/>
          <w:u w:val="single"/>
        </w:rPr>
        <w:t xml:space="preserve">Культиватор </w:t>
      </w:r>
      <w:r w:rsidR="0015289A">
        <w:rPr>
          <w:sz w:val="22"/>
          <w:szCs w:val="22"/>
          <w:u w:val="single"/>
        </w:rPr>
        <w:t xml:space="preserve">для сплошной обработки почвы </w:t>
      </w:r>
      <w:r w:rsidR="00AA2377">
        <w:rPr>
          <w:sz w:val="22"/>
          <w:szCs w:val="22"/>
          <w:u w:val="single"/>
        </w:rPr>
        <w:t>КПМ</w:t>
      </w:r>
      <w:r w:rsidR="006202B1">
        <w:rPr>
          <w:sz w:val="22"/>
          <w:szCs w:val="22"/>
          <w:u w:val="single"/>
        </w:rPr>
        <w:t xml:space="preserve"> –</w:t>
      </w:r>
      <w:r w:rsidR="006202B1">
        <w:rPr>
          <w:sz w:val="22"/>
          <w:szCs w:val="22"/>
          <w:u w:val="single"/>
        </w:rPr>
        <w:tab/>
      </w:r>
      <w:r w:rsidR="006202B1">
        <w:rPr>
          <w:sz w:val="22"/>
          <w:szCs w:val="22"/>
          <w:u w:val="single"/>
        </w:rPr>
        <w:tab/>
      </w:r>
      <w:r w:rsidR="006202B1">
        <w:rPr>
          <w:sz w:val="22"/>
          <w:szCs w:val="22"/>
          <w:u w:val="single"/>
        </w:rPr>
        <w:tab/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 xml:space="preserve">             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2._____________________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  <w:vertAlign w:val="superscript"/>
        </w:rPr>
      </w:pPr>
      <w:r w:rsidRPr="0067471B">
        <w:rPr>
          <w:sz w:val="22"/>
          <w:szCs w:val="22"/>
        </w:rPr>
        <w:tab/>
      </w:r>
      <w:r w:rsidRPr="0067471B">
        <w:rPr>
          <w:sz w:val="22"/>
          <w:szCs w:val="22"/>
          <w:vertAlign w:val="superscript"/>
        </w:rPr>
        <w:t>(Число, месяц, год выпуска)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3._____________________</w:t>
      </w:r>
    </w:p>
    <w:p w:rsidR="0067471B" w:rsidRPr="0067471B" w:rsidRDefault="0067471B" w:rsidP="0067471B">
      <w:pPr>
        <w:ind w:firstLine="339"/>
        <w:jc w:val="both"/>
        <w:rPr>
          <w:b/>
          <w:sz w:val="22"/>
          <w:szCs w:val="22"/>
          <w:vertAlign w:val="superscript"/>
        </w:rPr>
      </w:pPr>
      <w:r w:rsidRPr="0067471B">
        <w:rPr>
          <w:b/>
          <w:sz w:val="22"/>
          <w:szCs w:val="22"/>
          <w:vertAlign w:val="superscript"/>
        </w:rPr>
        <w:t xml:space="preserve">           </w:t>
      </w:r>
      <w:r w:rsidRPr="0067471B">
        <w:rPr>
          <w:sz w:val="22"/>
          <w:szCs w:val="22"/>
          <w:vertAlign w:val="superscript"/>
        </w:rPr>
        <w:t>(заводской номер изделия)</w:t>
      </w:r>
    </w:p>
    <w:p w:rsidR="0014336E" w:rsidRDefault="0014336E" w:rsidP="0014336E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Изделие полностью соответствует чертежам, стандартам и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500021957.017-2007.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Гарантируется исправность изделия в эксплуатации в течение </w:t>
      </w:r>
      <w:r w:rsidR="002543C7">
        <w:rPr>
          <w:sz w:val="22"/>
          <w:szCs w:val="22"/>
        </w:rPr>
        <w:t>24 месяца</w:t>
      </w:r>
      <w:r w:rsidRPr="0067471B">
        <w:rPr>
          <w:sz w:val="22"/>
          <w:szCs w:val="22"/>
        </w:rPr>
        <w:t xml:space="preserve">  со дня ввода в эксплуатацию. Начало гарантийного срока исчисляется со дня ввода изделия в эксплуатацию, но не позднее 12 месяцев со дня приобретения. Гарантия не распространяется на комплектующие</w:t>
      </w:r>
      <w:r w:rsidR="00AC0605">
        <w:rPr>
          <w:sz w:val="22"/>
          <w:szCs w:val="22"/>
        </w:rPr>
        <w:t xml:space="preserve"> </w:t>
      </w:r>
      <w:r w:rsidRPr="0067471B">
        <w:rPr>
          <w:sz w:val="22"/>
          <w:szCs w:val="22"/>
        </w:rPr>
        <w:t>(составные части), подлежащие периодической замене.</w:t>
      </w:r>
    </w:p>
    <w:p w:rsidR="0067471B" w:rsidRPr="0067471B" w:rsidRDefault="0067471B" w:rsidP="0067471B">
      <w:pPr>
        <w:ind w:firstLine="339"/>
        <w:jc w:val="center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Начальник ОТК завода</w:t>
      </w:r>
      <w:r>
        <w:rPr>
          <w:sz w:val="22"/>
          <w:szCs w:val="22"/>
        </w:rPr>
        <w:tab/>
      </w:r>
      <w:r w:rsidR="00AA2377">
        <w:rPr>
          <w:sz w:val="22"/>
          <w:szCs w:val="22"/>
        </w:rPr>
        <w:t xml:space="preserve">       </w:t>
      </w:r>
      <w:r w:rsidR="00AA237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left="5664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</w:t>
      </w:r>
      <w:r w:rsidRPr="0067471B">
        <w:rPr>
          <w:sz w:val="14"/>
          <w:szCs w:val="14"/>
        </w:rPr>
        <w:t xml:space="preserve"> </w:t>
      </w:r>
      <w:r w:rsidR="00974A53">
        <w:rPr>
          <w:sz w:val="14"/>
          <w:szCs w:val="14"/>
        </w:rPr>
        <w:t xml:space="preserve">    </w:t>
      </w:r>
      <w:r w:rsidRPr="0067471B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1._______________________________________________________</w:t>
      </w:r>
      <w:r>
        <w:rPr>
          <w:sz w:val="22"/>
          <w:szCs w:val="22"/>
        </w:rPr>
        <w:t>_______</w:t>
      </w:r>
    </w:p>
    <w:p w:rsidR="0067471B" w:rsidRDefault="0067471B" w:rsidP="0067471B">
      <w:pPr>
        <w:ind w:left="708" w:firstLine="708"/>
        <w:jc w:val="both"/>
        <w:rPr>
          <w:sz w:val="14"/>
          <w:szCs w:val="14"/>
        </w:rPr>
      </w:pPr>
      <w:r w:rsidRPr="0067471B">
        <w:rPr>
          <w:sz w:val="14"/>
          <w:szCs w:val="14"/>
        </w:rPr>
        <w:t>(дата получения изделия на складе предприятия - изготовителя)</w:t>
      </w:r>
    </w:p>
    <w:p w:rsidR="0067471B" w:rsidRPr="0067471B" w:rsidRDefault="0067471B" w:rsidP="0067471B">
      <w:pPr>
        <w:ind w:left="708" w:firstLine="708"/>
        <w:jc w:val="both"/>
        <w:rPr>
          <w:sz w:val="14"/>
          <w:szCs w:val="14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jc w:val="both"/>
        <w:rPr>
          <w:sz w:val="14"/>
          <w:szCs w:val="14"/>
        </w:rPr>
      </w:pPr>
      <w:r>
        <w:rPr>
          <w:sz w:val="22"/>
          <w:szCs w:val="22"/>
        </w:rPr>
        <w:t xml:space="preserve">           </w:t>
      </w:r>
      <w:r w:rsidRPr="0067471B">
        <w:rPr>
          <w:sz w:val="22"/>
          <w:szCs w:val="22"/>
        </w:rPr>
        <w:t xml:space="preserve"> </w:t>
      </w:r>
      <w:r w:rsidRPr="0067471B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 xml:space="preserve">                   </w:t>
      </w:r>
      <w:r w:rsidRPr="0067471B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 _________________________________________________</w:t>
      </w:r>
      <w:r w:rsidR="00AC0605">
        <w:rPr>
          <w:sz w:val="22"/>
          <w:szCs w:val="22"/>
        </w:rPr>
        <w:t>____________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984987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 </w:t>
      </w:r>
      <w:r w:rsidR="00AC0605">
        <w:rPr>
          <w:sz w:val="22"/>
          <w:szCs w:val="22"/>
        </w:rPr>
        <w:t xml:space="preserve">                  </w:t>
      </w:r>
      <w:r w:rsidRPr="00AC0605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AC0605">
        <w:rPr>
          <w:sz w:val="14"/>
          <w:szCs w:val="14"/>
        </w:rPr>
        <w:t xml:space="preserve">  </w:t>
      </w:r>
      <w:r w:rsidR="00AC0605">
        <w:rPr>
          <w:sz w:val="14"/>
          <w:szCs w:val="14"/>
        </w:rPr>
        <w:t xml:space="preserve">                             </w:t>
      </w:r>
      <w:r w:rsidRPr="00AC0605">
        <w:rPr>
          <w:sz w:val="14"/>
          <w:szCs w:val="14"/>
        </w:rPr>
        <w:t xml:space="preserve"> </w:t>
      </w:r>
      <w:r w:rsidR="00974A53">
        <w:rPr>
          <w:sz w:val="14"/>
          <w:szCs w:val="14"/>
        </w:rPr>
        <w:t xml:space="preserve">   </w:t>
      </w:r>
      <w:r w:rsidRPr="00AC0605">
        <w:rPr>
          <w:sz w:val="14"/>
          <w:szCs w:val="14"/>
        </w:rPr>
        <w:t>(подпись)</w:t>
      </w:r>
    </w:p>
    <w:p w:rsidR="00AC0605" w:rsidRDefault="00AC0605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 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ввода изделия в эксплуатацию)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</w:t>
      </w:r>
      <w:r w:rsidR="00AC0605">
        <w:rPr>
          <w:sz w:val="22"/>
          <w:szCs w:val="22"/>
        </w:rPr>
        <w:t xml:space="preserve">                   </w:t>
      </w:r>
      <w:r w:rsidRPr="00AC0605">
        <w:rPr>
          <w:sz w:val="14"/>
          <w:szCs w:val="14"/>
        </w:rPr>
        <w:t>(подпись)</w:t>
      </w:r>
    </w:p>
    <w:p w:rsidR="007456E5" w:rsidRDefault="007456E5" w:rsidP="0067471B">
      <w:pPr>
        <w:ind w:firstLine="339"/>
        <w:jc w:val="both"/>
        <w:rPr>
          <w:sz w:val="22"/>
          <w:szCs w:val="22"/>
        </w:rPr>
      </w:pPr>
    </w:p>
    <w:p w:rsidR="00793777" w:rsidRDefault="00793777" w:rsidP="0067471B">
      <w:pPr>
        <w:ind w:firstLine="339"/>
        <w:jc w:val="both"/>
        <w:rPr>
          <w:sz w:val="22"/>
          <w:szCs w:val="22"/>
        </w:rPr>
      </w:pPr>
    </w:p>
    <w:p w:rsidR="00C667CF" w:rsidRDefault="00C667CF" w:rsidP="0067471B">
      <w:pPr>
        <w:ind w:firstLine="339"/>
        <w:jc w:val="both"/>
        <w:rPr>
          <w:sz w:val="22"/>
          <w:szCs w:val="22"/>
        </w:rPr>
      </w:pPr>
    </w:p>
    <w:sectPr w:rsidR="00C667CF" w:rsidSect="00032C20">
      <w:footerReference w:type="even" r:id="rId32"/>
      <w:footerReference w:type="default" r:id="rId33"/>
      <w:pgSz w:w="8419" w:h="11906" w:orient="landscape"/>
      <w:pgMar w:top="204" w:right="340" w:bottom="425" w:left="567" w:header="14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A60" w:rsidRDefault="00E55A60" w:rsidP="00C316D4">
      <w:r>
        <w:separator/>
      </w:r>
    </w:p>
  </w:endnote>
  <w:endnote w:type="continuationSeparator" w:id="0">
    <w:p w:rsidR="00E55A60" w:rsidRDefault="00E55A60" w:rsidP="00C3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4197290"/>
      <w:docPartObj>
        <w:docPartGallery w:val="Page Numbers (Bottom of Page)"/>
        <w:docPartUnique/>
      </w:docPartObj>
    </w:sdtPr>
    <w:sdtEndPr/>
    <w:sdtContent>
      <w:p w:rsidR="005F6C9D" w:rsidRDefault="005F6C9D" w:rsidP="002873E5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0899">
          <w:rPr>
            <w:noProof/>
          </w:rPr>
          <w:t>2</w:t>
        </w:r>
        <w:r>
          <w:fldChar w:fldCharType="end"/>
        </w:r>
      </w:p>
    </w:sdtContent>
  </w:sdt>
  <w:p w:rsidR="005F6C9D" w:rsidRDefault="005F6C9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878413"/>
      <w:docPartObj>
        <w:docPartGallery w:val="Page Numbers (Bottom of Page)"/>
        <w:docPartUnique/>
      </w:docPartObj>
    </w:sdtPr>
    <w:sdtEndPr/>
    <w:sdtContent>
      <w:p w:rsidR="005F6C9D" w:rsidRDefault="005F6C9D" w:rsidP="002873E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0899">
          <w:rPr>
            <w:noProof/>
          </w:rPr>
          <w:t>3</w:t>
        </w:r>
        <w:r>
          <w:fldChar w:fldCharType="end"/>
        </w:r>
      </w:p>
    </w:sdtContent>
  </w:sdt>
  <w:p w:rsidR="005F6C9D" w:rsidRDefault="005F6C9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A60" w:rsidRDefault="00E55A60" w:rsidP="00C316D4">
      <w:r>
        <w:separator/>
      </w:r>
    </w:p>
  </w:footnote>
  <w:footnote w:type="continuationSeparator" w:id="0">
    <w:p w:rsidR="00E55A60" w:rsidRDefault="00E55A60" w:rsidP="00C31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963"/>
    <w:multiLevelType w:val="hybridMultilevel"/>
    <w:tmpl w:val="C1149368"/>
    <w:lvl w:ilvl="0" w:tplc="9ACE6212">
      <w:start w:val="8752"/>
      <w:numFmt w:val="bullet"/>
      <w:lvlText w:val=""/>
      <w:lvlJc w:val="left"/>
      <w:pPr>
        <w:ind w:left="6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1">
    <w:nsid w:val="59776212"/>
    <w:multiLevelType w:val="hybridMultilevel"/>
    <w:tmpl w:val="9EC8E0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436F70"/>
    <w:multiLevelType w:val="hybridMultilevel"/>
    <w:tmpl w:val="FB4E7216"/>
    <w:lvl w:ilvl="0" w:tplc="36026744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evenAndOddHeaders/>
  <w:bookFoldPrinting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34C"/>
    <w:rsid w:val="000061FC"/>
    <w:rsid w:val="000252B1"/>
    <w:rsid w:val="00032C20"/>
    <w:rsid w:val="00033C62"/>
    <w:rsid w:val="00056500"/>
    <w:rsid w:val="0007367C"/>
    <w:rsid w:val="00094E5B"/>
    <w:rsid w:val="000B1406"/>
    <w:rsid w:val="000B605A"/>
    <w:rsid w:val="000C1F48"/>
    <w:rsid w:val="000F169C"/>
    <w:rsid w:val="000F2368"/>
    <w:rsid w:val="000F68B7"/>
    <w:rsid w:val="00100CF0"/>
    <w:rsid w:val="00106E73"/>
    <w:rsid w:val="00112D2A"/>
    <w:rsid w:val="001159E3"/>
    <w:rsid w:val="00132B81"/>
    <w:rsid w:val="0013743C"/>
    <w:rsid w:val="00137EEC"/>
    <w:rsid w:val="0014336E"/>
    <w:rsid w:val="00146BE7"/>
    <w:rsid w:val="00151E6C"/>
    <w:rsid w:val="0015289A"/>
    <w:rsid w:val="00154877"/>
    <w:rsid w:val="00170C5A"/>
    <w:rsid w:val="0018432E"/>
    <w:rsid w:val="00191956"/>
    <w:rsid w:val="0019487B"/>
    <w:rsid w:val="00197627"/>
    <w:rsid w:val="00197D27"/>
    <w:rsid w:val="001A589C"/>
    <w:rsid w:val="001A6DC9"/>
    <w:rsid w:val="001C162A"/>
    <w:rsid w:val="001C21AB"/>
    <w:rsid w:val="001C67E2"/>
    <w:rsid w:val="001C7F2B"/>
    <w:rsid w:val="001E5EC4"/>
    <w:rsid w:val="001F13A0"/>
    <w:rsid w:val="00203C4E"/>
    <w:rsid w:val="00205C9C"/>
    <w:rsid w:val="00213AFE"/>
    <w:rsid w:val="002173A9"/>
    <w:rsid w:val="002543C7"/>
    <w:rsid w:val="00255FC7"/>
    <w:rsid w:val="002655FA"/>
    <w:rsid w:val="00266E13"/>
    <w:rsid w:val="00267274"/>
    <w:rsid w:val="00267EAA"/>
    <w:rsid w:val="00271898"/>
    <w:rsid w:val="00272C08"/>
    <w:rsid w:val="00272D04"/>
    <w:rsid w:val="002871DB"/>
    <w:rsid w:val="002873E5"/>
    <w:rsid w:val="00296A51"/>
    <w:rsid w:val="002A0E66"/>
    <w:rsid w:val="002A25B4"/>
    <w:rsid w:val="002A3047"/>
    <w:rsid w:val="002B3C01"/>
    <w:rsid w:val="002E0015"/>
    <w:rsid w:val="002E2B0A"/>
    <w:rsid w:val="002E6774"/>
    <w:rsid w:val="002F1CCC"/>
    <w:rsid w:val="00303723"/>
    <w:rsid w:val="003056F6"/>
    <w:rsid w:val="00311B30"/>
    <w:rsid w:val="00320E5A"/>
    <w:rsid w:val="003215AA"/>
    <w:rsid w:val="00323221"/>
    <w:rsid w:val="003366A1"/>
    <w:rsid w:val="00340CCB"/>
    <w:rsid w:val="003500A8"/>
    <w:rsid w:val="003501E3"/>
    <w:rsid w:val="0035221B"/>
    <w:rsid w:val="00353763"/>
    <w:rsid w:val="00360088"/>
    <w:rsid w:val="003605B0"/>
    <w:rsid w:val="00363FA1"/>
    <w:rsid w:val="00364464"/>
    <w:rsid w:val="003716CC"/>
    <w:rsid w:val="00372BFB"/>
    <w:rsid w:val="00380B7E"/>
    <w:rsid w:val="00384126"/>
    <w:rsid w:val="0038769C"/>
    <w:rsid w:val="00390195"/>
    <w:rsid w:val="00394E44"/>
    <w:rsid w:val="003B3D34"/>
    <w:rsid w:val="003B53F0"/>
    <w:rsid w:val="003C4920"/>
    <w:rsid w:val="003F2F19"/>
    <w:rsid w:val="00403B9A"/>
    <w:rsid w:val="00403F35"/>
    <w:rsid w:val="004040DC"/>
    <w:rsid w:val="00406A67"/>
    <w:rsid w:val="00412B99"/>
    <w:rsid w:val="0042290E"/>
    <w:rsid w:val="004231C4"/>
    <w:rsid w:val="00427771"/>
    <w:rsid w:val="004513D4"/>
    <w:rsid w:val="00456DBE"/>
    <w:rsid w:val="0046179D"/>
    <w:rsid w:val="00475448"/>
    <w:rsid w:val="00484D50"/>
    <w:rsid w:val="00494ECB"/>
    <w:rsid w:val="004A1C48"/>
    <w:rsid w:val="004B10BA"/>
    <w:rsid w:val="004C0723"/>
    <w:rsid w:val="004C18AF"/>
    <w:rsid w:val="004D3253"/>
    <w:rsid w:val="004E6926"/>
    <w:rsid w:val="004F1A40"/>
    <w:rsid w:val="004F4109"/>
    <w:rsid w:val="004F566C"/>
    <w:rsid w:val="005008CD"/>
    <w:rsid w:val="00506E7E"/>
    <w:rsid w:val="0051557C"/>
    <w:rsid w:val="00525795"/>
    <w:rsid w:val="00530716"/>
    <w:rsid w:val="00533B2D"/>
    <w:rsid w:val="00546241"/>
    <w:rsid w:val="00561C02"/>
    <w:rsid w:val="00561FFE"/>
    <w:rsid w:val="0057434C"/>
    <w:rsid w:val="00587CDD"/>
    <w:rsid w:val="00592B9B"/>
    <w:rsid w:val="005A398C"/>
    <w:rsid w:val="005A5934"/>
    <w:rsid w:val="005A7038"/>
    <w:rsid w:val="005C01E5"/>
    <w:rsid w:val="005D0899"/>
    <w:rsid w:val="005D19D9"/>
    <w:rsid w:val="005D2444"/>
    <w:rsid w:val="005E1B6C"/>
    <w:rsid w:val="005E1CE3"/>
    <w:rsid w:val="005E46B2"/>
    <w:rsid w:val="005E6158"/>
    <w:rsid w:val="005F0707"/>
    <w:rsid w:val="005F6C9D"/>
    <w:rsid w:val="00601DFF"/>
    <w:rsid w:val="00613A4A"/>
    <w:rsid w:val="006202B1"/>
    <w:rsid w:val="00644B96"/>
    <w:rsid w:val="00651C27"/>
    <w:rsid w:val="0066263F"/>
    <w:rsid w:val="006674C6"/>
    <w:rsid w:val="006734B3"/>
    <w:rsid w:val="0067471B"/>
    <w:rsid w:val="0067668B"/>
    <w:rsid w:val="00696DD0"/>
    <w:rsid w:val="00697801"/>
    <w:rsid w:val="006A022C"/>
    <w:rsid w:val="006A0726"/>
    <w:rsid w:val="006B1ABB"/>
    <w:rsid w:val="006B412D"/>
    <w:rsid w:val="006C167E"/>
    <w:rsid w:val="006C40E0"/>
    <w:rsid w:val="006D7FB2"/>
    <w:rsid w:val="006F48D4"/>
    <w:rsid w:val="006F4F12"/>
    <w:rsid w:val="00703E6E"/>
    <w:rsid w:val="007241E6"/>
    <w:rsid w:val="007456E5"/>
    <w:rsid w:val="007508AE"/>
    <w:rsid w:val="0075213D"/>
    <w:rsid w:val="00765A23"/>
    <w:rsid w:val="00765F89"/>
    <w:rsid w:val="00791B2D"/>
    <w:rsid w:val="00793777"/>
    <w:rsid w:val="007961F8"/>
    <w:rsid w:val="007A1FC7"/>
    <w:rsid w:val="007A2A28"/>
    <w:rsid w:val="007B63AB"/>
    <w:rsid w:val="007C25AE"/>
    <w:rsid w:val="007C5A4F"/>
    <w:rsid w:val="007C7082"/>
    <w:rsid w:val="007D5F07"/>
    <w:rsid w:val="007E239E"/>
    <w:rsid w:val="007E56E0"/>
    <w:rsid w:val="007E6DAB"/>
    <w:rsid w:val="007E75F1"/>
    <w:rsid w:val="00802D27"/>
    <w:rsid w:val="00803FB9"/>
    <w:rsid w:val="00816966"/>
    <w:rsid w:val="00827E6D"/>
    <w:rsid w:val="00831B24"/>
    <w:rsid w:val="008331CD"/>
    <w:rsid w:val="00837A1C"/>
    <w:rsid w:val="00844D89"/>
    <w:rsid w:val="00845C3D"/>
    <w:rsid w:val="008574A6"/>
    <w:rsid w:val="008630E0"/>
    <w:rsid w:val="00865408"/>
    <w:rsid w:val="0087434C"/>
    <w:rsid w:val="00874813"/>
    <w:rsid w:val="008B5D6B"/>
    <w:rsid w:val="008B7F2D"/>
    <w:rsid w:val="008D5274"/>
    <w:rsid w:val="008D58CF"/>
    <w:rsid w:val="008E0611"/>
    <w:rsid w:val="008E7543"/>
    <w:rsid w:val="008F36BE"/>
    <w:rsid w:val="00901CCD"/>
    <w:rsid w:val="00904994"/>
    <w:rsid w:val="00905AE4"/>
    <w:rsid w:val="00906D01"/>
    <w:rsid w:val="0091160C"/>
    <w:rsid w:val="009248CC"/>
    <w:rsid w:val="009260AE"/>
    <w:rsid w:val="0093289F"/>
    <w:rsid w:val="00933920"/>
    <w:rsid w:val="00934D5C"/>
    <w:rsid w:val="009358DA"/>
    <w:rsid w:val="00935F7C"/>
    <w:rsid w:val="00937A84"/>
    <w:rsid w:val="00965832"/>
    <w:rsid w:val="00966EF0"/>
    <w:rsid w:val="0097043A"/>
    <w:rsid w:val="00974A53"/>
    <w:rsid w:val="00974D9E"/>
    <w:rsid w:val="00974DB2"/>
    <w:rsid w:val="00975424"/>
    <w:rsid w:val="00980137"/>
    <w:rsid w:val="009820B8"/>
    <w:rsid w:val="0098403E"/>
    <w:rsid w:val="0098414A"/>
    <w:rsid w:val="00984987"/>
    <w:rsid w:val="00987740"/>
    <w:rsid w:val="00990999"/>
    <w:rsid w:val="009A0234"/>
    <w:rsid w:val="009A6528"/>
    <w:rsid w:val="009B1ADE"/>
    <w:rsid w:val="009B5773"/>
    <w:rsid w:val="009C51C8"/>
    <w:rsid w:val="009D0F31"/>
    <w:rsid w:val="009F0042"/>
    <w:rsid w:val="00A067D2"/>
    <w:rsid w:val="00A2262E"/>
    <w:rsid w:val="00A241FC"/>
    <w:rsid w:val="00A2711A"/>
    <w:rsid w:val="00A33338"/>
    <w:rsid w:val="00A3407E"/>
    <w:rsid w:val="00A35223"/>
    <w:rsid w:val="00A55E3A"/>
    <w:rsid w:val="00A56231"/>
    <w:rsid w:val="00A64CA8"/>
    <w:rsid w:val="00A70520"/>
    <w:rsid w:val="00A76310"/>
    <w:rsid w:val="00A77E40"/>
    <w:rsid w:val="00A82679"/>
    <w:rsid w:val="00A8283D"/>
    <w:rsid w:val="00A851A7"/>
    <w:rsid w:val="00A904F6"/>
    <w:rsid w:val="00A91BAD"/>
    <w:rsid w:val="00A925E3"/>
    <w:rsid w:val="00AA2377"/>
    <w:rsid w:val="00AA24D4"/>
    <w:rsid w:val="00AA6D4B"/>
    <w:rsid w:val="00AC0605"/>
    <w:rsid w:val="00AC75A5"/>
    <w:rsid w:val="00AD0DA0"/>
    <w:rsid w:val="00AE0301"/>
    <w:rsid w:val="00AE1DAD"/>
    <w:rsid w:val="00AE6035"/>
    <w:rsid w:val="00AF65A3"/>
    <w:rsid w:val="00B03F35"/>
    <w:rsid w:val="00B11E3C"/>
    <w:rsid w:val="00B148E7"/>
    <w:rsid w:val="00B260F6"/>
    <w:rsid w:val="00B27110"/>
    <w:rsid w:val="00B37E50"/>
    <w:rsid w:val="00B54AA1"/>
    <w:rsid w:val="00B663C8"/>
    <w:rsid w:val="00B8078E"/>
    <w:rsid w:val="00B87654"/>
    <w:rsid w:val="00BA1042"/>
    <w:rsid w:val="00BA5C0F"/>
    <w:rsid w:val="00BC5886"/>
    <w:rsid w:val="00BD0023"/>
    <w:rsid w:val="00BE1B47"/>
    <w:rsid w:val="00BE557F"/>
    <w:rsid w:val="00BF72BA"/>
    <w:rsid w:val="00C03B6B"/>
    <w:rsid w:val="00C058B7"/>
    <w:rsid w:val="00C111CF"/>
    <w:rsid w:val="00C11EF7"/>
    <w:rsid w:val="00C17DB3"/>
    <w:rsid w:val="00C316D4"/>
    <w:rsid w:val="00C317C3"/>
    <w:rsid w:val="00C36B89"/>
    <w:rsid w:val="00C45CDA"/>
    <w:rsid w:val="00C465AC"/>
    <w:rsid w:val="00C46DFB"/>
    <w:rsid w:val="00C47267"/>
    <w:rsid w:val="00C55C10"/>
    <w:rsid w:val="00C64F4D"/>
    <w:rsid w:val="00C667CF"/>
    <w:rsid w:val="00C728FC"/>
    <w:rsid w:val="00C9161B"/>
    <w:rsid w:val="00C924BF"/>
    <w:rsid w:val="00C96D2A"/>
    <w:rsid w:val="00C9767D"/>
    <w:rsid w:val="00CB7A97"/>
    <w:rsid w:val="00CC2712"/>
    <w:rsid w:val="00CC4242"/>
    <w:rsid w:val="00CD644A"/>
    <w:rsid w:val="00D06FAD"/>
    <w:rsid w:val="00D11F47"/>
    <w:rsid w:val="00D20E98"/>
    <w:rsid w:val="00D2152F"/>
    <w:rsid w:val="00D437B0"/>
    <w:rsid w:val="00D6057F"/>
    <w:rsid w:val="00D87239"/>
    <w:rsid w:val="00D91AAE"/>
    <w:rsid w:val="00D92B4D"/>
    <w:rsid w:val="00DA164A"/>
    <w:rsid w:val="00DB199A"/>
    <w:rsid w:val="00DC0123"/>
    <w:rsid w:val="00DC1094"/>
    <w:rsid w:val="00DD055F"/>
    <w:rsid w:val="00DD2702"/>
    <w:rsid w:val="00DE4897"/>
    <w:rsid w:val="00E00588"/>
    <w:rsid w:val="00E00A5F"/>
    <w:rsid w:val="00E025D6"/>
    <w:rsid w:val="00E03FB4"/>
    <w:rsid w:val="00E07F64"/>
    <w:rsid w:val="00E119D6"/>
    <w:rsid w:val="00E16F86"/>
    <w:rsid w:val="00E17F5B"/>
    <w:rsid w:val="00E21F48"/>
    <w:rsid w:val="00E227A0"/>
    <w:rsid w:val="00E252D2"/>
    <w:rsid w:val="00E2777C"/>
    <w:rsid w:val="00E4534E"/>
    <w:rsid w:val="00E51067"/>
    <w:rsid w:val="00E52D7D"/>
    <w:rsid w:val="00E55A60"/>
    <w:rsid w:val="00E578AC"/>
    <w:rsid w:val="00E62D78"/>
    <w:rsid w:val="00E774FF"/>
    <w:rsid w:val="00E80F36"/>
    <w:rsid w:val="00E8267E"/>
    <w:rsid w:val="00E82858"/>
    <w:rsid w:val="00EA54D0"/>
    <w:rsid w:val="00EB1A12"/>
    <w:rsid w:val="00EC06AB"/>
    <w:rsid w:val="00EC5144"/>
    <w:rsid w:val="00EC5D6B"/>
    <w:rsid w:val="00ED0D5F"/>
    <w:rsid w:val="00EE1A28"/>
    <w:rsid w:val="00F03D3A"/>
    <w:rsid w:val="00F133A8"/>
    <w:rsid w:val="00F1400C"/>
    <w:rsid w:val="00F17E05"/>
    <w:rsid w:val="00F2143A"/>
    <w:rsid w:val="00F34FF5"/>
    <w:rsid w:val="00F4336B"/>
    <w:rsid w:val="00F447C9"/>
    <w:rsid w:val="00F56DAE"/>
    <w:rsid w:val="00F61E42"/>
    <w:rsid w:val="00F6790A"/>
    <w:rsid w:val="00F810C6"/>
    <w:rsid w:val="00F86BE1"/>
    <w:rsid w:val="00F92C2D"/>
    <w:rsid w:val="00F9623A"/>
    <w:rsid w:val="00FA1F5C"/>
    <w:rsid w:val="00FA6B98"/>
    <w:rsid w:val="00FB2165"/>
    <w:rsid w:val="00FC1657"/>
    <w:rsid w:val="00FE2FD3"/>
    <w:rsid w:val="00FE66FC"/>
    <w:rsid w:val="00FE6E3F"/>
    <w:rsid w:val="00FE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26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AE1DAD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26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AE1DAD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info@tehmash.by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://www.tehmash.by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!!!!%20Sergej_Uni\&#1048;&#1085;&#1089;&#1090;&#1088;&#1091;&#1082;&#1094;&#1080;&#1103;_&#1050;&#1055;&#1052;-8-10-12&#1045;&#1057;_&#1051;&#1080;&#1076;&#1072;&#1090;&#1077;&#1093;&#1084;&#1072;&#1096;%2014.12.2018%20&#1074;%20&#1089;&#1090;&#1072;&#1074;&#1088;&#1086;&#1084;%20&#1074;&#1086;&#1088;&#1076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AAAD7-9CA9-4B78-B1BB-B36A5C0A9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Инструкция_КПМ-8-10-12ЕС_Лидатехмаш 14.12.2018 в ставром ворде</Template>
  <TotalTime>6</TotalTime>
  <Pages>1</Pages>
  <Words>3544</Words>
  <Characters>20205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"ЛидаТехмаш"</vt:lpstr>
    </vt:vector>
  </TitlesOfParts>
  <Company/>
  <LinksUpToDate>false</LinksUpToDate>
  <CharactersWithSpaces>23702</CharactersWithSpaces>
  <SharedDoc>false</SharedDoc>
  <HLinks>
    <vt:vector size="12" baseType="variant">
      <vt:variant>
        <vt:i4>65596</vt:i4>
      </vt:variant>
      <vt:variant>
        <vt:i4>3</vt:i4>
      </vt:variant>
      <vt:variant>
        <vt:i4>0</vt:i4>
      </vt:variant>
      <vt:variant>
        <vt:i4>5</vt:i4>
      </vt:variant>
      <vt:variant>
        <vt:lpwstr>mailto:info@tehmash.by</vt:lpwstr>
      </vt:variant>
      <vt:variant>
        <vt:lpwstr/>
      </vt:variant>
      <vt:variant>
        <vt:i4>7536764</vt:i4>
      </vt:variant>
      <vt:variant>
        <vt:i4>0</vt:i4>
      </vt:variant>
      <vt:variant>
        <vt:i4>0</vt:i4>
      </vt:variant>
      <vt:variant>
        <vt:i4>5</vt:i4>
      </vt:variant>
      <vt:variant>
        <vt:lpwstr>http://www.tehmash.by/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"ЛидаТехмаш"</dc:title>
  <dc:creator>USER</dc:creator>
  <cp:lastModifiedBy>admin</cp:lastModifiedBy>
  <cp:revision>9</cp:revision>
  <cp:lastPrinted>2020-02-26T06:54:00Z</cp:lastPrinted>
  <dcterms:created xsi:type="dcterms:W3CDTF">2020-12-02T06:57:00Z</dcterms:created>
  <dcterms:modified xsi:type="dcterms:W3CDTF">2021-03-12T11:35:00Z</dcterms:modified>
</cp:coreProperties>
</file>